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18"/>
        <w:gridCol w:w="1893"/>
        <w:gridCol w:w="8456"/>
        <w:gridCol w:w="71"/>
      </w:tblGrid>
      <w:tr w:rsidR="00E9403D" w:rsidRPr="005B5868">
        <w:trPr>
          <w:trHeight w:val="288"/>
        </w:trPr>
        <w:tc>
          <w:tcPr>
            <w:tcW w:w="2011" w:type="dxa"/>
            <w:gridSpan w:val="2"/>
            <w:vAlign w:val="bottom"/>
          </w:tcPr>
          <w:p w:rsidR="00E9403D" w:rsidRPr="005B5868" w:rsidRDefault="00211EE8" w:rsidP="00CD6F1F">
            <w:pPr>
              <w:rPr>
                <w:lang w:val="nb-NO"/>
              </w:rPr>
            </w:pPr>
            <w:r w:rsidRPr="005B5868">
              <w:rPr>
                <w:noProof/>
              </w:rPr>
              <w:drawing>
                <wp:inline distT="0" distB="0" distL="0" distR="0">
                  <wp:extent cx="1094365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RID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77" cy="80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gridSpan w:val="2"/>
            <w:vAlign w:val="bottom"/>
          </w:tcPr>
          <w:p w:rsidR="00211EE8" w:rsidRPr="005B5868" w:rsidRDefault="00211EE8" w:rsidP="00CD6F1F">
            <w:pPr>
              <w:pStyle w:val="Title"/>
              <w:rPr>
                <w:lang w:val="nb-NO"/>
              </w:rPr>
            </w:pPr>
          </w:p>
          <w:p w:rsidR="00211EE8" w:rsidRPr="005B5868" w:rsidRDefault="00211EE8" w:rsidP="00CD6F1F">
            <w:pPr>
              <w:pStyle w:val="Title"/>
              <w:rPr>
                <w:lang w:val="nb-NO"/>
              </w:rPr>
            </w:pPr>
          </w:p>
          <w:p w:rsidR="00211EE8" w:rsidRPr="005B5868" w:rsidRDefault="00211EE8" w:rsidP="00CD6F1F">
            <w:pPr>
              <w:pStyle w:val="Title"/>
              <w:rPr>
                <w:lang w:val="nb-NO"/>
              </w:rPr>
            </w:pPr>
          </w:p>
          <w:p w:rsidR="00E9403D" w:rsidRPr="005B5868" w:rsidRDefault="00211EE8" w:rsidP="00CD6F1F">
            <w:pPr>
              <w:pStyle w:val="Title"/>
              <w:rPr>
                <w:lang w:val="nb-NO"/>
              </w:rPr>
            </w:pPr>
            <w:r w:rsidRPr="005B5868">
              <w:rPr>
                <w:lang w:val="nb-NO"/>
              </w:rPr>
              <w:t>SJEKKLISTE MED FORBEREDELSER FØR UTREISE TIL HOUSTON</w:t>
            </w:r>
          </w:p>
          <w:p w:rsidR="00211EE8" w:rsidRPr="005B5868" w:rsidRDefault="00211EE8" w:rsidP="00211EE8">
            <w:pPr>
              <w:rPr>
                <w:lang w:val="nb-NO"/>
              </w:rPr>
            </w:pPr>
          </w:p>
        </w:tc>
      </w:tr>
      <w:tr w:rsidR="00D96C04" w:rsidRPr="005B5868">
        <w:trPr>
          <w:trHeight w:val="288"/>
        </w:trPr>
        <w:tc>
          <w:tcPr>
            <w:tcW w:w="118" w:type="dxa"/>
            <w:vAlign w:val="bottom"/>
          </w:tcPr>
          <w:p w:rsidR="00D96C04" w:rsidRPr="005B5868" w:rsidRDefault="00D96C04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  <w:vAlign w:val="bottom"/>
          </w:tcPr>
          <w:p w:rsidR="007107DC" w:rsidRPr="005B5868" w:rsidRDefault="007107DC" w:rsidP="006D5192">
            <w:pPr>
              <w:pStyle w:val="Heading1"/>
              <w:rPr>
                <w:color w:val="CCB400" w:themeColor="accent2"/>
                <w:lang w:val="nb-NO"/>
              </w:rPr>
            </w:pPr>
          </w:p>
          <w:p w:rsidR="00D96C04" w:rsidRPr="005B5868" w:rsidRDefault="00211EE8" w:rsidP="006D5192">
            <w:pPr>
              <w:pStyle w:val="Heading1"/>
              <w:rPr>
                <w:color w:val="CCB400" w:themeColor="accent2"/>
                <w:lang w:val="nb-NO"/>
              </w:rPr>
            </w:pPr>
            <w:r w:rsidRPr="005B5868">
              <w:rPr>
                <w:color w:val="CCB400" w:themeColor="accent2"/>
                <w:lang w:val="nb-NO"/>
              </w:rPr>
              <w:t>ANSETTELSESVILKÅR</w:t>
            </w:r>
            <w:r w:rsidR="00AC6FBC" w:rsidRPr="005B5868">
              <w:rPr>
                <w:color w:val="CCB400" w:themeColor="accent2"/>
                <w:lang w:val="nb-NO"/>
              </w:rPr>
              <w:t xml:space="preserve"> </w:t>
            </w:r>
            <w:r w:rsidR="006D5192" w:rsidRPr="005B5868">
              <w:rPr>
                <w:color w:val="CCB400" w:themeColor="accent2"/>
                <w:lang w:val="nb-NO"/>
              </w:rPr>
              <w:t>/ “GODER”</w:t>
            </w:r>
          </w:p>
        </w:tc>
      </w:tr>
      <w:tr w:rsidR="00E9403D" w:rsidRPr="005B5868">
        <w:trPr>
          <w:trHeight w:val="1901"/>
        </w:trPr>
        <w:tc>
          <w:tcPr>
            <w:tcW w:w="118" w:type="dxa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</w:tcPr>
          <w:tbl>
            <w:tblPr>
              <w:tblStyle w:val="TableGrid"/>
              <w:tblW w:w="10370" w:type="dxa"/>
              <w:tblCellSpacing w:w="21" w:type="dxa"/>
              <w:tblBorders>
                <w:top w:val="single" w:sz="4" w:space="0" w:color="999966"/>
                <w:left w:val="single" w:sz="4" w:space="0" w:color="999966"/>
                <w:bottom w:val="single" w:sz="4" w:space="0" w:color="999966"/>
                <w:right w:val="single" w:sz="4" w:space="0" w:color="999966"/>
                <w:insideH w:val="single" w:sz="6" w:space="0" w:color="999966"/>
                <w:insideV w:val="single" w:sz="6" w:space="0" w:color="999966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34"/>
              <w:gridCol w:w="9736"/>
            </w:tblGrid>
            <w:tr w:rsidR="00CA73A5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CA73A5" w:rsidRPr="005B5868" w:rsidRDefault="00CA73A5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CA73A5" w:rsidRPr="005B5868" w:rsidRDefault="003E7D6B" w:rsidP="00AC0DC0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SKATTERÅDGIVER for </w:t>
                  </w:r>
                  <w:r w:rsidR="00D05606" w:rsidRPr="005B5868">
                    <w:rPr>
                      <w:lang w:val="nb-NO"/>
                    </w:rPr>
                    <w:t xml:space="preserve">årlig </w:t>
                  </w:r>
                  <w:r w:rsidRPr="005B5868">
                    <w:rPr>
                      <w:lang w:val="nb-NO"/>
                    </w:rPr>
                    <w:t xml:space="preserve">utfylling av </w:t>
                  </w:r>
                  <w:r w:rsidR="00D05606" w:rsidRPr="005B5868">
                    <w:rPr>
                      <w:lang w:val="nb-NO"/>
                    </w:rPr>
                    <w:t>amerikanske</w:t>
                  </w:r>
                  <w:r w:rsidR="00AC0DC0" w:rsidRPr="005B5868">
                    <w:rPr>
                      <w:lang w:val="nb-NO"/>
                    </w:rPr>
                    <w:t>/norske</w:t>
                  </w:r>
                  <w:r w:rsidR="00D05606" w:rsidRPr="005B5868">
                    <w:rPr>
                      <w:lang w:val="nb-NO"/>
                    </w:rPr>
                    <w:t xml:space="preserve"> </w:t>
                  </w:r>
                  <w:r w:rsidRPr="005B5868">
                    <w:rPr>
                      <w:lang w:val="nb-NO"/>
                    </w:rPr>
                    <w:t>selvangivelse</w:t>
                  </w:r>
                  <w:r w:rsidR="00D05606" w:rsidRPr="005B5868">
                    <w:rPr>
                      <w:lang w:val="nb-NO"/>
                    </w:rPr>
                    <w:t xml:space="preserve">r for begge </w:t>
                  </w:r>
                  <w:r w:rsidRPr="005B5868">
                    <w:rPr>
                      <w:lang w:val="nb-NO"/>
                    </w:rPr>
                    <w:t xml:space="preserve"> – hva </w:t>
                  </w:r>
                  <w:r w:rsidR="00AC0DC0" w:rsidRPr="005B5868">
                    <w:rPr>
                      <w:lang w:val="nb-NO"/>
                    </w:rPr>
                    <w:t>dekker</w:t>
                  </w:r>
                  <w:r w:rsidRPr="005B5868">
                    <w:rPr>
                      <w:lang w:val="nb-NO"/>
                    </w:rPr>
                    <w:t xml:space="preserve"> arbeidsgiver?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AC6FBC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BRUTTO- OG/ELLER NETTOLØNNSORDNING?  Hva betyr det skattemessig</w:t>
                  </w:r>
                  <w:r w:rsidR="00C02731" w:rsidRPr="005B5868">
                    <w:rPr>
                      <w:lang w:val="nb-NO"/>
                    </w:rPr>
                    <w:t>/praktisk</w:t>
                  </w:r>
                  <w:r w:rsidRPr="005B5868">
                    <w:rPr>
                      <w:lang w:val="nb-NO"/>
                    </w:rPr>
                    <w:t xml:space="preserve"> for dere? 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A115C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HVA </w:t>
                  </w:r>
                  <w:r w:rsidR="00C02731" w:rsidRPr="005B5868">
                    <w:rPr>
                      <w:lang w:val="nb-NO"/>
                    </w:rPr>
                    <w:t xml:space="preserve">AV LØNNEN </w:t>
                  </w:r>
                  <w:r w:rsidRPr="005B5868">
                    <w:rPr>
                      <w:lang w:val="nb-NO"/>
                    </w:rPr>
                    <w:t>UTBETALES I USA og hva utbetales I Norge? Dekkes gebyr for overføringer til USA?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30004E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Dekker UTGIFTE</w:t>
                  </w:r>
                  <w:r w:rsidR="005B5868">
                    <w:rPr>
                      <w:lang w:val="nb-NO"/>
                    </w:rPr>
                    <w:t>R TIL HUS også strøm, vann, TV/i</w:t>
                  </w:r>
                  <w:r w:rsidRPr="005B5868">
                    <w:rPr>
                      <w:lang w:val="nb-NO"/>
                    </w:rPr>
                    <w:t>nternet</w:t>
                  </w:r>
                  <w:r w:rsidR="005B5868">
                    <w:rPr>
                      <w:lang w:val="nb-NO"/>
                    </w:rPr>
                    <w:t>t</w:t>
                  </w:r>
                  <w:r w:rsidRPr="005B5868">
                    <w:rPr>
                      <w:lang w:val="nb-NO"/>
                    </w:rPr>
                    <w:t xml:space="preserve">, gartner, poolman, </w:t>
                  </w:r>
                  <w:r w:rsidR="00D05606" w:rsidRPr="005B5868">
                    <w:rPr>
                      <w:lang w:val="nb-NO"/>
                    </w:rPr>
                    <w:t xml:space="preserve">regelmessig </w:t>
                  </w:r>
                  <w:r w:rsidRPr="005B5868">
                    <w:rPr>
                      <w:lang w:val="nb-NO"/>
                    </w:rPr>
                    <w:t>spraying mot udyr</w:t>
                  </w:r>
                  <w:r w:rsidR="00D05606" w:rsidRPr="005B5868">
                    <w:rPr>
                      <w:lang w:val="nb-NO"/>
                    </w:rPr>
                    <w:t xml:space="preserve"> (vanlig)</w:t>
                  </w:r>
                  <w:r w:rsidRPr="005B5868">
                    <w:rPr>
                      <w:lang w:val="nb-NO"/>
                    </w:rPr>
                    <w:t xml:space="preserve">? </w:t>
                  </w:r>
                </w:p>
                <w:p w:rsidR="003E7D6B" w:rsidRPr="005B5868" w:rsidRDefault="003E7D6B" w:rsidP="00AC6FBC">
                  <w:pPr>
                    <w:rPr>
                      <w:lang w:val="nb-NO"/>
                    </w:rPr>
                  </w:pP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E933A1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Dekker arbeidsgiver FRIVILLIG MEDLEMSSKAP I FOLKETRYGDEN for hele familien?</w:t>
                  </w:r>
                  <w:r w:rsidR="00D05606" w:rsidRPr="005B5868">
                    <w:rPr>
                      <w:lang w:val="nb-NO"/>
                    </w:rPr>
                    <w:t xml:space="preserve"> PENSJONSPOENG ektefelle?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D8769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Hvilke FORSIKRINGSORDNINGER har arbeidsgiver (</w:t>
                  </w:r>
                  <w:r w:rsidR="00D87698" w:rsidRPr="005B5868">
                    <w:rPr>
                      <w:lang w:val="nb-NO"/>
                    </w:rPr>
                    <w:t xml:space="preserve">god </w:t>
                  </w:r>
                  <w:r w:rsidR="00D05606" w:rsidRPr="005B5868">
                    <w:rPr>
                      <w:lang w:val="nb-NO"/>
                    </w:rPr>
                    <w:t>syke/</w:t>
                  </w:r>
                  <w:r w:rsidR="00D87698" w:rsidRPr="005B5868">
                    <w:rPr>
                      <w:lang w:val="nb-NO"/>
                    </w:rPr>
                    <w:t>helsef</w:t>
                  </w:r>
                  <w:r w:rsidRPr="005B5868">
                    <w:rPr>
                      <w:lang w:val="nb-NO"/>
                    </w:rPr>
                    <w:t>orsikring er ett “must”, reise, innbo?)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3E7D6B" w:rsidP="00AC6FBC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Hva dekkes av </w:t>
                  </w:r>
                  <w:r w:rsidR="00D05606" w:rsidRPr="005B5868">
                    <w:rPr>
                      <w:lang w:val="nb-NO"/>
                    </w:rPr>
                    <w:t>FLYTTEGODS? Container (hvor mange fot</w:t>
                  </w:r>
                  <w:r w:rsidRPr="005B5868">
                    <w:rPr>
                      <w:lang w:val="nb-NO"/>
                    </w:rPr>
                    <w:t>), flyfrakt, ekstra kofferter?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D05606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Dekkes </w:t>
                  </w:r>
                  <w:r w:rsidR="003E7D6B" w:rsidRPr="005B5868">
                    <w:rPr>
                      <w:lang w:val="nb-NO"/>
                    </w:rPr>
                    <w:t xml:space="preserve">BESØKSREISE </w:t>
                  </w:r>
                  <w:r w:rsidRPr="005B5868">
                    <w:rPr>
                      <w:lang w:val="nb-NO"/>
                    </w:rPr>
                    <w:t>i</w:t>
                  </w:r>
                  <w:r w:rsidR="003E7D6B" w:rsidRPr="005B5868">
                    <w:rPr>
                      <w:lang w:val="nb-NO"/>
                    </w:rPr>
                    <w:t xml:space="preserve"> aktuelle områder/</w:t>
                  </w:r>
                  <w:r w:rsidRPr="005B5868">
                    <w:rPr>
                      <w:lang w:val="nb-NO"/>
                    </w:rPr>
                    <w:t xml:space="preserve">ledige boliger </w:t>
                  </w:r>
                  <w:r w:rsidR="003E7D6B" w:rsidRPr="005B5868">
                    <w:rPr>
                      <w:lang w:val="nb-NO"/>
                    </w:rPr>
                    <w:t>med eiendomsmegler som har forberedt visninger</w:t>
                  </w:r>
                  <w:r w:rsidRPr="005B5868">
                    <w:rPr>
                      <w:lang w:val="nb-NO"/>
                    </w:rPr>
                    <w:t>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D05606" w:rsidP="00AC6FBC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Dekkes </w:t>
                  </w:r>
                  <w:r w:rsidR="003E7D6B" w:rsidRPr="005B5868">
                    <w:rPr>
                      <w:lang w:val="nb-NO"/>
                    </w:rPr>
                    <w:t>SPRÅKKURS for hele familien forut for utreise og i en tid etter ankomst Houston</w:t>
                  </w:r>
                  <w:r w:rsidRPr="005B5868">
                    <w:rPr>
                      <w:lang w:val="nb-NO"/>
                    </w:rPr>
                    <w:t>?</w:t>
                  </w:r>
                </w:p>
              </w:tc>
            </w:tr>
            <w:tr w:rsidR="003E7D6B" w:rsidRPr="005B5868">
              <w:trPr>
                <w:trHeight w:hRule="exact" w:val="286"/>
                <w:tblCellSpacing w:w="21" w:type="dxa"/>
              </w:trPr>
              <w:tc>
                <w:tcPr>
                  <w:tcW w:w="571" w:type="dxa"/>
                  <w:vAlign w:val="center"/>
                </w:tcPr>
                <w:p w:rsidR="003E7D6B" w:rsidRPr="005B5868" w:rsidRDefault="003E7D6B" w:rsidP="00AC6FBC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73" w:type="dxa"/>
                  <w:tcMar>
                    <w:left w:w="144" w:type="dxa"/>
                  </w:tcMar>
                  <w:vAlign w:val="center"/>
                </w:tcPr>
                <w:p w:rsidR="003E7D6B" w:rsidRPr="005B5868" w:rsidRDefault="00AC0DC0" w:rsidP="005B586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Tilbyr arbeidsgiver kurs for </w:t>
                  </w:r>
                  <w:r w:rsidR="003F74F1" w:rsidRPr="005B5868">
                    <w:rPr>
                      <w:lang w:val="nb-NO"/>
                    </w:rPr>
                    <w:t xml:space="preserve">de som skal </w:t>
                  </w:r>
                  <w:r w:rsidRPr="005B5868">
                    <w:rPr>
                      <w:lang w:val="nb-NO"/>
                    </w:rPr>
                    <w:t xml:space="preserve">bli </w:t>
                  </w:r>
                  <w:r w:rsidR="005B5868">
                    <w:rPr>
                      <w:lang w:val="nb-NO"/>
                    </w:rPr>
                    <w:t>e</w:t>
                  </w:r>
                  <w:r w:rsidRPr="005B5868">
                    <w:rPr>
                      <w:lang w:val="nb-NO"/>
                    </w:rPr>
                    <w:t xml:space="preserve">xpats? </w:t>
                  </w:r>
                  <w:r w:rsidR="003F74F1" w:rsidRPr="005B5868">
                    <w:rPr>
                      <w:lang w:val="nb-NO"/>
                    </w:rPr>
                    <w:t xml:space="preserve">(Det finnes firmaer som tilbyr kurs for hele familien). </w:t>
                  </w:r>
                </w:p>
              </w:tc>
            </w:tr>
          </w:tbl>
          <w:p w:rsidR="00E9403D" w:rsidRPr="005B5868" w:rsidRDefault="00E9403D" w:rsidP="00CD6F1F">
            <w:pPr>
              <w:rPr>
                <w:lang w:val="nb-NO"/>
              </w:rPr>
            </w:pPr>
          </w:p>
        </w:tc>
      </w:tr>
      <w:tr w:rsidR="00E9403D" w:rsidRPr="005B5868">
        <w:trPr>
          <w:trHeight w:val="288"/>
        </w:trPr>
        <w:tc>
          <w:tcPr>
            <w:tcW w:w="118" w:type="dxa"/>
            <w:vAlign w:val="bottom"/>
          </w:tcPr>
          <w:p w:rsidR="00E9403D" w:rsidRPr="005B5868" w:rsidRDefault="00E9403D" w:rsidP="00CD6F1F">
            <w:pPr>
              <w:rPr>
                <w:lang w:val="nb-NO"/>
              </w:rPr>
            </w:pPr>
          </w:p>
          <w:p w:rsidR="00BD1449" w:rsidRPr="005B5868" w:rsidRDefault="00BD1449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  <w:vAlign w:val="bottom"/>
          </w:tcPr>
          <w:p w:rsidR="00E9403D" w:rsidRPr="005B5868" w:rsidRDefault="00AC6FBC" w:rsidP="00CD6F1F">
            <w:pPr>
              <w:pStyle w:val="Heading1"/>
              <w:rPr>
                <w:color w:val="8CADAE" w:themeColor="accent3"/>
                <w:lang w:val="nb-NO"/>
              </w:rPr>
            </w:pPr>
            <w:r w:rsidRPr="005B5868">
              <w:rPr>
                <w:color w:val="8CADAE" w:themeColor="accent3"/>
                <w:lang w:val="nb-NO"/>
              </w:rPr>
              <w:t>PASS OG VISUM</w:t>
            </w:r>
            <w:r w:rsidR="00A96CA0" w:rsidRPr="005B5868">
              <w:rPr>
                <w:color w:val="8CADAE" w:themeColor="accent3"/>
                <w:lang w:val="nb-NO"/>
              </w:rPr>
              <w:t>, FØRERKORT</w:t>
            </w:r>
          </w:p>
        </w:tc>
      </w:tr>
      <w:tr w:rsidR="00E9403D" w:rsidRPr="005B5868">
        <w:trPr>
          <w:trHeight w:val="1901"/>
        </w:trPr>
        <w:tc>
          <w:tcPr>
            <w:tcW w:w="118" w:type="dxa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</w:tcPr>
          <w:tbl>
            <w:tblPr>
              <w:tblStyle w:val="TableGrid"/>
              <w:tblW w:w="4981" w:type="pct"/>
              <w:tblCellSpacing w:w="21" w:type="dxa"/>
              <w:tblBorders>
                <w:top w:val="single" w:sz="6" w:space="0" w:color="8CADAE" w:themeColor="accent3"/>
                <w:left w:val="single" w:sz="6" w:space="0" w:color="8CADAE" w:themeColor="accent3"/>
                <w:bottom w:val="single" w:sz="6" w:space="0" w:color="8CADAE" w:themeColor="accent3"/>
                <w:right w:val="single" w:sz="6" w:space="0" w:color="8CADAE" w:themeColor="accent3"/>
                <w:insideH w:val="single" w:sz="6" w:space="0" w:color="8CADAE" w:themeColor="accent3"/>
                <w:insideV w:val="single" w:sz="6" w:space="0" w:color="8CADAE" w:themeColor="accent3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39"/>
              <w:gridCol w:w="9725"/>
            </w:tblGrid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AC6FBC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Ha så NYE PASS som mulig forut for visumsøknad</w:t>
                  </w:r>
                  <w:r w:rsidR="00D05606" w:rsidRPr="005B5868">
                    <w:rPr>
                      <w:lang w:val="nb-NO"/>
                    </w:rPr>
                    <w:t>/stempel</w:t>
                  </w:r>
                  <w:r w:rsidRPr="005B5868">
                    <w:rPr>
                      <w:lang w:val="nb-NO"/>
                    </w:rPr>
                    <w:t xml:space="preserve"> (så slipper dere </w:t>
                  </w:r>
                  <w:r w:rsidR="00D05606" w:rsidRPr="005B5868">
                    <w:rPr>
                      <w:lang w:val="nb-NO"/>
                    </w:rPr>
                    <w:t xml:space="preserve">å dra på gamle pass med </w:t>
                  </w:r>
                  <w:r w:rsidRPr="005B5868">
                    <w:rPr>
                      <w:lang w:val="nb-NO"/>
                    </w:rPr>
                    <w:t>visum senere)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AC6FBC" w:rsidP="005B586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Kreves </w:t>
                  </w:r>
                  <w:r w:rsidR="006D5192" w:rsidRPr="005B5868">
                    <w:rPr>
                      <w:lang w:val="nb-NO"/>
                    </w:rPr>
                    <w:t>OVERSETTING</w:t>
                  </w:r>
                  <w:r w:rsidRPr="005B5868">
                    <w:rPr>
                      <w:lang w:val="nb-NO"/>
                    </w:rPr>
                    <w:t>/legalisering av do</w:t>
                  </w:r>
                  <w:r w:rsidR="005B5868">
                    <w:rPr>
                      <w:lang w:val="nb-NO"/>
                    </w:rPr>
                    <w:t>k</w:t>
                  </w:r>
                  <w:r w:rsidRPr="005B5868">
                    <w:rPr>
                      <w:lang w:val="nb-NO"/>
                    </w:rPr>
                    <w:t>umenter eller legeundersøkelser for</w:t>
                  </w:r>
                  <w:r w:rsidR="00C02731" w:rsidRPr="005B5868">
                    <w:rPr>
                      <w:lang w:val="nb-NO"/>
                    </w:rPr>
                    <w:t>ut for visums</w:t>
                  </w:r>
                  <w:r w:rsidRPr="005B5868">
                    <w:rPr>
                      <w:lang w:val="nb-NO"/>
                    </w:rPr>
                    <w:t>øknad</w:t>
                  </w:r>
                  <w:r w:rsidR="00C02731" w:rsidRPr="005B5868">
                    <w:rPr>
                      <w:lang w:val="nb-NO"/>
                    </w:rPr>
                    <w:t>/forsikring/skole</w:t>
                  </w:r>
                  <w:r w:rsidRPr="005B5868">
                    <w:rPr>
                      <w:lang w:val="nb-NO"/>
                    </w:rPr>
                    <w:t>?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6D5192" w:rsidP="006D5192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Finne og fylle ut alle SØKNADSPAPIRER FOR VISUM</w:t>
                  </w:r>
                  <w:r w:rsidR="00AC6FBC" w:rsidRPr="005B5868">
                    <w:rPr>
                      <w:lang w:val="nb-NO"/>
                    </w:rPr>
                    <w:t xml:space="preserve"> og alt som må følge (bilde, konvolutt osv</w:t>
                  </w:r>
                  <w:r w:rsidR="005B5868">
                    <w:rPr>
                      <w:lang w:val="nb-NO"/>
                    </w:rPr>
                    <w:t>.</w:t>
                  </w:r>
                  <w:r w:rsidR="00AC6FBC" w:rsidRPr="005B5868">
                    <w:rPr>
                      <w:lang w:val="nb-NO"/>
                    </w:rPr>
                    <w:t>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7A5F7C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Avklare om visumet også gir mulighet for ARBEIDSTIL</w:t>
                  </w:r>
                  <w:r w:rsidR="00D05606" w:rsidRPr="005B5868">
                    <w:rPr>
                      <w:lang w:val="nb-NO"/>
                    </w:rPr>
                    <w:t>LATELSE for medfølgende partner (avhenger av visum type)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A96CA0" w:rsidP="00C02731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Medbringe gyldig internasjonalt førerkort</w:t>
                  </w:r>
                  <w:r w:rsidR="00C02731" w:rsidRPr="005B5868">
                    <w:rPr>
                      <w:lang w:val="nb-NO"/>
                    </w:rPr>
                    <w:t xml:space="preserve"> og </w:t>
                  </w:r>
                  <w:r w:rsidRPr="005B5868">
                    <w:rPr>
                      <w:lang w:val="nb-NO"/>
                    </w:rPr>
                    <w:t xml:space="preserve">forberede </w:t>
                  </w:r>
                  <w:r w:rsidR="00C02731" w:rsidRPr="005B5868">
                    <w:rPr>
                      <w:lang w:val="nb-NO"/>
                    </w:rPr>
                    <w:t xml:space="preserve">seg på </w:t>
                  </w:r>
                  <w:r w:rsidRPr="005B5868">
                    <w:rPr>
                      <w:lang w:val="nb-NO"/>
                    </w:rPr>
                    <w:t xml:space="preserve">å ta Drivers License </w:t>
                  </w:r>
                  <w:r w:rsidR="00C02731" w:rsidRPr="005B5868">
                    <w:rPr>
                      <w:lang w:val="nb-NO"/>
                    </w:rPr>
                    <w:t>innen viss periode</w:t>
                  </w:r>
                </w:p>
              </w:tc>
            </w:tr>
          </w:tbl>
          <w:p w:rsidR="00E9403D" w:rsidRPr="005B5868" w:rsidRDefault="00E9403D" w:rsidP="00CD6F1F">
            <w:pPr>
              <w:rPr>
                <w:lang w:val="nb-NO"/>
              </w:rPr>
            </w:pPr>
          </w:p>
        </w:tc>
      </w:tr>
      <w:tr w:rsidR="00E9403D" w:rsidRPr="005B5868">
        <w:trPr>
          <w:trHeight w:val="288"/>
        </w:trPr>
        <w:tc>
          <w:tcPr>
            <w:tcW w:w="118" w:type="dxa"/>
            <w:vAlign w:val="bottom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  <w:vAlign w:val="bottom"/>
          </w:tcPr>
          <w:p w:rsidR="00E9403D" w:rsidRPr="005B5868" w:rsidRDefault="006D5192" w:rsidP="00CD6F1F">
            <w:pPr>
              <w:pStyle w:val="Heading1"/>
              <w:rPr>
                <w:color w:val="8C7B70" w:themeColor="accent4"/>
                <w:lang w:val="nb-NO"/>
              </w:rPr>
            </w:pPr>
            <w:r w:rsidRPr="005B5868">
              <w:rPr>
                <w:color w:val="8C7B70" w:themeColor="accent4"/>
                <w:lang w:val="nb-NO"/>
              </w:rPr>
              <w:t>flyttemelding og post, PRAKTISK</w:t>
            </w:r>
          </w:p>
        </w:tc>
      </w:tr>
      <w:tr w:rsidR="00E9403D" w:rsidRPr="005B5868">
        <w:trPr>
          <w:trHeight w:val="1901"/>
        </w:trPr>
        <w:tc>
          <w:tcPr>
            <w:tcW w:w="118" w:type="dxa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</w:tcPr>
          <w:tbl>
            <w:tblPr>
              <w:tblStyle w:val="TableGrid"/>
              <w:tblW w:w="4981" w:type="pct"/>
              <w:tblCellSpacing w:w="21" w:type="dxa"/>
              <w:tblBorders>
                <w:top w:val="single" w:sz="6" w:space="0" w:color="8C7B70" w:themeColor="accent4"/>
                <w:left w:val="single" w:sz="6" w:space="0" w:color="8C7B70" w:themeColor="accent4"/>
                <w:bottom w:val="single" w:sz="6" w:space="0" w:color="8C7B70" w:themeColor="accent4"/>
                <w:right w:val="single" w:sz="6" w:space="0" w:color="8C7B70" w:themeColor="accent4"/>
                <w:insideH w:val="single" w:sz="6" w:space="0" w:color="8C7B70" w:themeColor="accent4"/>
                <w:insideV w:val="single" w:sz="6" w:space="0" w:color="8C7B70" w:themeColor="accent4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39"/>
              <w:gridCol w:w="9725"/>
            </w:tblGrid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D05606" w:rsidP="00C02731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Melde (</w:t>
                  </w:r>
                  <w:r w:rsidR="00204C7D" w:rsidRPr="005B5868">
                    <w:rPr>
                      <w:lang w:val="nb-NO"/>
                    </w:rPr>
                    <w:t>midlertidig) utflytting fra Norge på eget (papirbasert) skjema fra Folk</w:t>
                  </w:r>
                  <w:r w:rsidR="005B5868">
                    <w:rPr>
                      <w:lang w:val="nb-NO"/>
                    </w:rPr>
                    <w:t>e</w:t>
                  </w:r>
                  <w:r w:rsidR="00204C7D" w:rsidRPr="005B5868">
                    <w:rPr>
                      <w:lang w:val="nb-NO"/>
                    </w:rPr>
                    <w:t>registeret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C02731" w:rsidP="00BE14C9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Bestille</w:t>
                  </w:r>
                  <w:r w:rsidR="00BE14C9" w:rsidRPr="005B5868">
                    <w:rPr>
                      <w:lang w:val="nb-NO"/>
                    </w:rPr>
                    <w:t xml:space="preserve"> eventuell ettersending av post på posten.no (merk at det koster å ettersende post)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E933A1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Melde ny adresse til bank, kortselskap, forsikring (</w:t>
                  </w:r>
                  <w:r w:rsidR="00D05606" w:rsidRPr="005B5868">
                    <w:rPr>
                      <w:lang w:val="nb-NO"/>
                    </w:rPr>
                    <w:t xml:space="preserve">merk </w:t>
                  </w:r>
                  <w:r w:rsidRPr="005B5868">
                    <w:rPr>
                      <w:lang w:val="nb-NO"/>
                    </w:rPr>
                    <w:t xml:space="preserve">forskjellige </w:t>
                  </w:r>
                  <w:r w:rsidR="00D05606" w:rsidRPr="005B5868">
                    <w:rPr>
                      <w:lang w:val="nb-NO"/>
                    </w:rPr>
                    <w:t>mottakere s</w:t>
                  </w:r>
                  <w:r w:rsidRPr="005B5868">
                    <w:rPr>
                      <w:lang w:val="nb-NO"/>
                    </w:rPr>
                    <w:t>elv om samme konsern!)</w:t>
                  </w:r>
                  <w:r w:rsidR="00D05606" w:rsidRPr="005B5868">
                    <w:rPr>
                      <w:lang w:val="nb-NO"/>
                    </w:rPr>
                    <w:t>,</w:t>
                  </w:r>
                  <w:r w:rsidRPr="005B5868">
                    <w:rPr>
                      <w:lang w:val="nb-NO"/>
                    </w:rPr>
                    <w:t xml:space="preserve"> </w:t>
                  </w:r>
                  <w:r w:rsidR="00D05606" w:rsidRPr="005B5868">
                    <w:rPr>
                      <w:lang w:val="nb-NO"/>
                    </w:rPr>
                    <w:t>S</w:t>
                  </w:r>
                  <w:r w:rsidRPr="005B5868">
                    <w:rPr>
                      <w:lang w:val="nb-NO"/>
                    </w:rPr>
                    <w:t xml:space="preserve">katteetaten 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E933A1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Si opp eller melde ny adresse til strøm/nettselskap, telefon</w:t>
                  </w:r>
                  <w:r w:rsidR="00D05606" w:rsidRPr="005B5868">
                    <w:rPr>
                      <w:lang w:val="nb-NO"/>
                    </w:rPr>
                    <w:t>er</w:t>
                  </w:r>
                  <w:r w:rsidRPr="005B5868">
                    <w:rPr>
                      <w:lang w:val="nb-NO"/>
                    </w:rPr>
                    <w:t>/internet</w:t>
                  </w:r>
                  <w:r w:rsidR="00D05606" w:rsidRPr="005B5868">
                    <w:rPr>
                      <w:lang w:val="nb-NO"/>
                    </w:rPr>
                    <w:t>t</w:t>
                  </w:r>
                  <w:r w:rsidRPr="005B5868">
                    <w:rPr>
                      <w:lang w:val="nb-NO"/>
                    </w:rPr>
                    <w:t>/aviser</w:t>
                  </w:r>
                  <w:r w:rsidR="00D05606" w:rsidRPr="005B5868">
                    <w:rPr>
                      <w:lang w:val="nb-NO"/>
                    </w:rPr>
                    <w:t xml:space="preserve">/alarm/abonnement </w:t>
                  </w:r>
                  <w:r w:rsidRPr="005B5868">
                    <w:rPr>
                      <w:lang w:val="nb-NO"/>
                    </w:rPr>
                    <w:t xml:space="preserve">mv. 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E933A1" w:rsidP="00D0560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Tegne efaktura fra så mange leverandører som mulig, eventuelt autogiro </w:t>
                  </w:r>
                  <w:r w:rsidR="00D05606" w:rsidRPr="005B5868">
                    <w:rPr>
                      <w:lang w:val="nb-NO"/>
                    </w:rPr>
                    <w:t xml:space="preserve">(med eller uten </w:t>
                  </w:r>
                  <w:r w:rsidRPr="005B5868">
                    <w:rPr>
                      <w:lang w:val="nb-NO"/>
                    </w:rPr>
                    <w:t>beløpsgrense</w:t>
                  </w:r>
                  <w:r w:rsidR="00D05606" w:rsidRPr="005B5868">
                    <w:rPr>
                      <w:lang w:val="nb-NO"/>
                    </w:rPr>
                    <w:t>)</w:t>
                  </w:r>
                </w:p>
              </w:tc>
            </w:tr>
          </w:tbl>
          <w:p w:rsidR="00E9403D" w:rsidRPr="005B5868" w:rsidRDefault="00E9403D" w:rsidP="00CD6F1F">
            <w:pPr>
              <w:rPr>
                <w:lang w:val="nb-NO"/>
              </w:rPr>
            </w:pPr>
          </w:p>
        </w:tc>
      </w:tr>
      <w:tr w:rsidR="00E9403D" w:rsidRPr="005B5868">
        <w:trPr>
          <w:trHeight w:val="288"/>
        </w:trPr>
        <w:tc>
          <w:tcPr>
            <w:tcW w:w="118" w:type="dxa"/>
            <w:vAlign w:val="bottom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  <w:vAlign w:val="bottom"/>
          </w:tcPr>
          <w:p w:rsidR="00E9403D" w:rsidRPr="005B5868" w:rsidRDefault="006D5192" w:rsidP="00CD6F1F">
            <w:pPr>
              <w:pStyle w:val="Heading1"/>
              <w:rPr>
                <w:color w:val="D16349" w:themeColor="accent1"/>
                <w:lang w:val="nb-NO"/>
              </w:rPr>
            </w:pPr>
            <w:r w:rsidRPr="005B5868">
              <w:rPr>
                <w:color w:val="D16349" w:themeColor="accent1"/>
                <w:lang w:val="nb-NO"/>
              </w:rPr>
              <w:t>LEGER OG IMMUNISERING</w:t>
            </w:r>
          </w:p>
        </w:tc>
      </w:tr>
      <w:tr w:rsidR="00E9403D" w:rsidRPr="005B5868">
        <w:trPr>
          <w:trHeight w:val="1901"/>
        </w:trPr>
        <w:tc>
          <w:tcPr>
            <w:tcW w:w="118" w:type="dxa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</w:tcPr>
          <w:tbl>
            <w:tblPr>
              <w:tblStyle w:val="TableGrid"/>
              <w:tblW w:w="4981" w:type="pct"/>
              <w:tblCellSpacing w:w="21" w:type="dxa"/>
              <w:tblBorders>
                <w:top w:val="single" w:sz="6" w:space="0" w:color="D16349" w:themeColor="accent1"/>
                <w:left w:val="single" w:sz="6" w:space="0" w:color="D16349" w:themeColor="accent1"/>
                <w:bottom w:val="single" w:sz="6" w:space="0" w:color="D16349" w:themeColor="accent1"/>
                <w:right w:val="single" w:sz="6" w:space="0" w:color="D16349" w:themeColor="accent1"/>
                <w:insideH w:val="single" w:sz="6" w:space="0" w:color="D16349" w:themeColor="accent1"/>
                <w:insideV w:val="single" w:sz="6" w:space="0" w:color="D16349" w:themeColor="accent1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39"/>
              <w:gridCol w:w="9725"/>
            </w:tblGrid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F748A1" w:rsidP="00992FA9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Avklare hva som krever legeundersøkelse (forsikring, krav fra skole I USA, visum, annet)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F748A1" w:rsidP="00CD6F1F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Starte eventuell vaksinering/immunisering I god tid før avreise (noen skal ha flere doser)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F748A1" w:rsidP="002027DD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Finn </w:t>
                  </w:r>
                  <w:r w:rsidR="002027DD" w:rsidRPr="005B5868">
                    <w:rPr>
                      <w:lang w:val="nb-NO"/>
                    </w:rPr>
                    <w:t>nett</w:t>
                  </w:r>
                  <w:r w:rsidRPr="005B5868">
                    <w:rPr>
                      <w:lang w:val="nb-NO"/>
                    </w:rPr>
                    <w:t>siden for skoleområdet dere skal bo (</w:t>
                  </w:r>
                  <w:r w:rsidR="0087661A" w:rsidRPr="005B5868">
                    <w:rPr>
                      <w:lang w:val="nb-NO"/>
                    </w:rPr>
                    <w:t>f.</w:t>
                  </w:r>
                  <w:r w:rsidR="00992FA9" w:rsidRPr="005B5868">
                    <w:rPr>
                      <w:lang w:val="nb-NO"/>
                    </w:rPr>
                    <w:t xml:space="preserve"> </w:t>
                  </w:r>
                  <w:r w:rsidR="0087661A" w:rsidRPr="005B5868">
                    <w:rPr>
                      <w:lang w:val="nb-NO"/>
                    </w:rPr>
                    <w:t>eks. “</w:t>
                  </w:r>
                  <w:r w:rsidRPr="005B5868">
                    <w:rPr>
                      <w:lang w:val="nb-NO"/>
                    </w:rPr>
                    <w:t>Houston ISD</w:t>
                  </w:r>
                  <w:r w:rsidR="0087661A" w:rsidRPr="005B5868">
                    <w:rPr>
                      <w:lang w:val="nb-NO"/>
                    </w:rPr>
                    <w:t>”</w:t>
                  </w:r>
                  <w:r w:rsidR="00992FA9" w:rsidRPr="005B5868">
                    <w:rPr>
                      <w:lang w:val="nb-NO"/>
                    </w:rPr>
                    <w:t>)</w:t>
                  </w:r>
                  <w:r w:rsidRPr="005B5868">
                    <w:rPr>
                      <w:lang w:val="nb-NO"/>
                    </w:rPr>
                    <w:t xml:space="preserve"> for </w:t>
                  </w:r>
                  <w:r w:rsidR="0087661A" w:rsidRPr="005B5868">
                    <w:rPr>
                      <w:lang w:val="nb-NO"/>
                    </w:rPr>
                    <w:t>“</w:t>
                  </w:r>
                  <w:r w:rsidRPr="005B5868">
                    <w:rPr>
                      <w:lang w:val="nb-NO"/>
                    </w:rPr>
                    <w:t>immunization requirements</w:t>
                  </w:r>
                  <w:r w:rsidR="0087661A" w:rsidRPr="005B5868">
                    <w:rPr>
                      <w:lang w:val="nb-NO"/>
                    </w:rPr>
                    <w:t>”</w:t>
                  </w:r>
                  <w:r w:rsidRPr="005B5868">
                    <w:rPr>
                      <w:lang w:val="nb-NO"/>
                    </w:rPr>
                    <w:t>)</w:t>
                  </w: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2C139B" w:rsidP="00CD6F1F">
                  <w:pPr>
                    <w:rPr>
                      <w:lang w:val="nb-NO"/>
                    </w:rPr>
                  </w:pPr>
                </w:p>
              </w:tc>
            </w:tr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2C139B" w:rsidP="00CD6F1F">
                  <w:pPr>
                    <w:rPr>
                      <w:lang w:val="nb-NO"/>
                    </w:rPr>
                  </w:pPr>
                </w:p>
              </w:tc>
            </w:tr>
          </w:tbl>
          <w:p w:rsidR="00E9403D" w:rsidRPr="005B5868" w:rsidRDefault="00E9403D" w:rsidP="00CD6F1F">
            <w:pPr>
              <w:rPr>
                <w:lang w:val="nb-NO"/>
              </w:rPr>
            </w:pPr>
          </w:p>
        </w:tc>
      </w:tr>
      <w:tr w:rsidR="00E9403D" w:rsidRPr="005B5868">
        <w:trPr>
          <w:trHeight w:val="288"/>
        </w:trPr>
        <w:tc>
          <w:tcPr>
            <w:tcW w:w="118" w:type="dxa"/>
            <w:vAlign w:val="bottom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  <w:vAlign w:val="bottom"/>
          </w:tcPr>
          <w:p w:rsidR="00E9403D" w:rsidRPr="005B5868" w:rsidRDefault="007A5F7C" w:rsidP="00CD6F1F">
            <w:pPr>
              <w:pStyle w:val="Heading1"/>
              <w:rPr>
                <w:color w:val="8FB08C" w:themeColor="accent5"/>
                <w:lang w:val="nb-NO"/>
              </w:rPr>
            </w:pPr>
            <w:r w:rsidRPr="005B5868">
              <w:rPr>
                <w:color w:val="8FB08C" w:themeColor="accent5"/>
                <w:lang w:val="nb-NO"/>
              </w:rPr>
              <w:t>DIVERSE Å TENKE PÅ</w:t>
            </w:r>
          </w:p>
        </w:tc>
      </w:tr>
      <w:tr w:rsidR="00E9403D" w:rsidRPr="005B5868">
        <w:trPr>
          <w:trHeight w:val="1901"/>
        </w:trPr>
        <w:tc>
          <w:tcPr>
            <w:tcW w:w="118" w:type="dxa"/>
          </w:tcPr>
          <w:p w:rsidR="00E9403D" w:rsidRPr="005B5868" w:rsidRDefault="00E9403D" w:rsidP="00CD6F1F">
            <w:pPr>
              <w:rPr>
                <w:lang w:val="nb-NO"/>
              </w:rPr>
            </w:pPr>
          </w:p>
        </w:tc>
        <w:tc>
          <w:tcPr>
            <w:tcW w:w="10420" w:type="dxa"/>
            <w:gridSpan w:val="3"/>
          </w:tcPr>
          <w:tbl>
            <w:tblPr>
              <w:tblStyle w:val="TableGrid"/>
              <w:tblW w:w="4981" w:type="pct"/>
              <w:tblCellSpacing w:w="21" w:type="dxa"/>
              <w:tblBorders>
                <w:top w:val="single" w:sz="6" w:space="0" w:color="8FB08C" w:themeColor="accent5"/>
                <w:left w:val="single" w:sz="6" w:space="0" w:color="8FB08C" w:themeColor="accent5"/>
                <w:bottom w:val="single" w:sz="6" w:space="0" w:color="8FB08C" w:themeColor="accent5"/>
                <w:right w:val="single" w:sz="6" w:space="0" w:color="8FB08C" w:themeColor="accent5"/>
                <w:insideH w:val="single" w:sz="6" w:space="0" w:color="8FB08C" w:themeColor="accent5"/>
                <w:insideV w:val="single" w:sz="6" w:space="0" w:color="8FB08C" w:themeColor="accent5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39"/>
              <w:gridCol w:w="9725"/>
            </w:tblGrid>
            <w:tr w:rsidR="002C139B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2C139B" w:rsidRPr="005B5868" w:rsidRDefault="002C139B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2C139B" w:rsidRPr="005B5868" w:rsidRDefault="00BC1C00" w:rsidP="00F24734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OBS </w:t>
                  </w:r>
                  <w:r w:rsidR="007A5F7C" w:rsidRPr="005B5868">
                    <w:rPr>
                      <w:lang w:val="nb-NO"/>
                    </w:rPr>
                    <w:t xml:space="preserve">på færre rettigheter som </w:t>
                  </w:r>
                  <w:r w:rsidRPr="005B5868">
                    <w:rPr>
                      <w:lang w:val="nb-NO"/>
                    </w:rPr>
                    <w:t xml:space="preserve">medfølgende </w:t>
                  </w:r>
                  <w:r w:rsidR="007A5F7C" w:rsidRPr="005B5868">
                    <w:rPr>
                      <w:lang w:val="nb-NO"/>
                    </w:rPr>
                    <w:t xml:space="preserve">samboer enn </w:t>
                  </w:r>
                  <w:r w:rsidR="00F24734" w:rsidRPr="005B5868">
                    <w:rPr>
                      <w:lang w:val="nb-NO"/>
                    </w:rPr>
                    <w:t>e</w:t>
                  </w:r>
                  <w:r w:rsidR="007A5F7C" w:rsidRPr="005B5868">
                    <w:rPr>
                      <w:lang w:val="nb-NO"/>
                    </w:rPr>
                    <w:t xml:space="preserve">ktefelle </w:t>
                  </w:r>
                  <w:r w:rsidRPr="005B5868">
                    <w:rPr>
                      <w:lang w:val="nb-NO"/>
                    </w:rPr>
                    <w:t>I en rekke sammenhenger</w:t>
                  </w:r>
                </w:p>
              </w:tc>
            </w:tr>
            <w:tr w:rsidR="00EB25AA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EB25AA" w:rsidRPr="005B5868" w:rsidRDefault="00EB25AA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EB25AA" w:rsidRPr="005B5868" w:rsidRDefault="00EB25AA" w:rsidP="00F24734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På tide å få satt opp ektepakten/testamentet dere har tenkt på lenge? </w:t>
                  </w:r>
                </w:p>
              </w:tc>
            </w:tr>
            <w:tr w:rsidR="00EB25AA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EB25AA" w:rsidRPr="005B5868" w:rsidRDefault="00EB25AA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EB25AA" w:rsidRPr="005B5868" w:rsidRDefault="00EB25AA" w:rsidP="00CD6F1F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Planlegg bankforbindelse; opprett “Checking accou</w:t>
                  </w:r>
                  <w:r w:rsidR="005B5868">
                    <w:rPr>
                      <w:lang w:val="nb-NO"/>
                    </w:rPr>
                    <w:t>n</w:t>
                  </w:r>
                  <w:r w:rsidRPr="005B5868">
                    <w:rPr>
                      <w:lang w:val="nb-NO"/>
                    </w:rPr>
                    <w:t>t” og bestille (ja det er sant!) sjekkhefte med begges navn og adr</w:t>
                  </w:r>
                </w:p>
              </w:tc>
            </w:tr>
            <w:tr w:rsidR="00EB25AA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EB25AA" w:rsidRPr="005B5868" w:rsidRDefault="00EB25AA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EB25AA" w:rsidRPr="005B5868" w:rsidRDefault="005B5868" w:rsidP="00864A4D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Mobiltelefon og – a</w:t>
                  </w:r>
                  <w:r w:rsidR="00EB25AA" w:rsidRPr="005B5868">
                    <w:rPr>
                      <w:lang w:val="nb-NO"/>
                    </w:rPr>
                    <w:t>bonnement er viktig ved ankomst USA så forberede kjøp (må ha Social Security number osv.)</w:t>
                  </w:r>
                </w:p>
              </w:tc>
            </w:tr>
            <w:tr w:rsidR="00EB25AA" w:rsidRPr="005B5868">
              <w:trPr>
                <w:trHeight w:hRule="exact" w:val="288"/>
                <w:tblCellSpacing w:w="21" w:type="dxa"/>
              </w:trPr>
              <w:tc>
                <w:tcPr>
                  <w:tcW w:w="576" w:type="dxa"/>
                  <w:vAlign w:val="center"/>
                </w:tcPr>
                <w:p w:rsidR="00EB25AA" w:rsidRPr="005B5868" w:rsidRDefault="00EB25AA" w:rsidP="00CD6F1F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62" w:type="dxa"/>
                  <w:tcMar>
                    <w:left w:w="144" w:type="dxa"/>
                  </w:tcMar>
                  <w:vAlign w:val="center"/>
                </w:tcPr>
                <w:p w:rsidR="00EB25AA" w:rsidRPr="005B5868" w:rsidRDefault="00EB25AA" w:rsidP="00EB25AA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Bil er ett must: husk at fordi du er uten kreditthistorie så er det vanskelig å få eventuelt billån i USA</w:t>
                  </w:r>
                </w:p>
              </w:tc>
            </w:tr>
          </w:tbl>
          <w:p w:rsidR="00E9403D" w:rsidRPr="005B5868" w:rsidRDefault="00E9403D" w:rsidP="00CD6F1F">
            <w:pPr>
              <w:rPr>
                <w:lang w:val="nb-NO"/>
              </w:rPr>
            </w:pPr>
          </w:p>
        </w:tc>
      </w:tr>
      <w:tr w:rsidR="00BD1449" w:rsidRPr="005B5868">
        <w:trPr>
          <w:trHeight w:val="1901"/>
        </w:trPr>
        <w:tc>
          <w:tcPr>
            <w:tcW w:w="2011" w:type="dxa"/>
            <w:gridSpan w:val="2"/>
            <w:vAlign w:val="bottom"/>
          </w:tcPr>
          <w:p w:rsidR="00BD1449" w:rsidRPr="005B5868" w:rsidRDefault="00BD1449" w:rsidP="00CD6F1F">
            <w:pPr>
              <w:rPr>
                <w:noProof/>
                <w:lang w:val="nb-NO"/>
              </w:rPr>
            </w:pPr>
            <w:r w:rsidRPr="005B5868">
              <w:rPr>
                <w:noProof/>
              </w:rPr>
              <w:drawing>
                <wp:inline distT="0" distB="0" distL="0" distR="0">
                  <wp:extent cx="1094365" cy="8001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RID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77" cy="80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gridSpan w:val="2"/>
            <w:vAlign w:val="bottom"/>
          </w:tcPr>
          <w:p w:rsidR="00BD1449" w:rsidRPr="005B5868" w:rsidRDefault="00BD1449" w:rsidP="00BC3F33">
            <w:pPr>
              <w:pStyle w:val="Title"/>
              <w:rPr>
                <w:lang w:val="nb-NO"/>
              </w:rPr>
            </w:pPr>
          </w:p>
          <w:p w:rsidR="00BD1449" w:rsidRPr="005B5868" w:rsidRDefault="00BD1449" w:rsidP="00BC3F33">
            <w:pPr>
              <w:pStyle w:val="Title"/>
              <w:rPr>
                <w:lang w:val="nb-NO"/>
              </w:rPr>
            </w:pPr>
          </w:p>
          <w:p w:rsidR="00BD1449" w:rsidRPr="005B5868" w:rsidRDefault="00BD1449" w:rsidP="00BC3F33">
            <w:pPr>
              <w:pStyle w:val="Title"/>
              <w:rPr>
                <w:lang w:val="nb-NO"/>
              </w:rPr>
            </w:pPr>
            <w:r w:rsidRPr="005B5868">
              <w:rPr>
                <w:lang w:val="nb-NO"/>
              </w:rPr>
              <w:t>SJEKKLISTE forts.</w:t>
            </w:r>
          </w:p>
          <w:p w:rsidR="00BD1449" w:rsidRPr="005B5868" w:rsidRDefault="00BD1449" w:rsidP="00CD6F1F">
            <w:pPr>
              <w:pStyle w:val="Checkbox"/>
              <w:rPr>
                <w:lang w:val="nb-NO"/>
              </w:rPr>
            </w:pPr>
          </w:p>
        </w:tc>
      </w:tr>
      <w:tr w:rsidR="00BD1449" w:rsidRPr="005B5868">
        <w:trPr>
          <w:gridAfter w:val="1"/>
          <w:wAfter w:w="71" w:type="dxa"/>
          <w:trHeight w:val="288"/>
        </w:trPr>
        <w:tc>
          <w:tcPr>
            <w:tcW w:w="10467" w:type="dxa"/>
            <w:gridSpan w:val="3"/>
            <w:vAlign w:val="bottom"/>
          </w:tcPr>
          <w:p w:rsidR="00BD1449" w:rsidRPr="005B5868" w:rsidRDefault="00BD1449" w:rsidP="00BC3F33">
            <w:pPr>
              <w:pStyle w:val="Heading1"/>
              <w:rPr>
                <w:color w:val="CCB400" w:themeColor="accent2"/>
                <w:lang w:val="nb-NO"/>
              </w:rPr>
            </w:pPr>
          </w:p>
          <w:p w:rsidR="00BD1449" w:rsidRPr="005B5868" w:rsidRDefault="00BD1449" w:rsidP="00BC3F33">
            <w:pPr>
              <w:pStyle w:val="Heading1"/>
              <w:rPr>
                <w:color w:val="CCB400" w:themeColor="accent2"/>
                <w:lang w:val="nb-NO"/>
              </w:rPr>
            </w:pPr>
            <w:r w:rsidRPr="005B5868">
              <w:rPr>
                <w:color w:val="CCB400" w:themeColor="accent2"/>
                <w:lang w:val="nb-NO"/>
              </w:rPr>
              <w:t>BARN OG SKOLE</w:t>
            </w:r>
          </w:p>
        </w:tc>
      </w:tr>
      <w:tr w:rsidR="00BD1449" w:rsidRPr="005B5868">
        <w:trPr>
          <w:gridAfter w:val="1"/>
          <w:wAfter w:w="71" w:type="dxa"/>
          <w:trHeight w:val="1901"/>
        </w:trPr>
        <w:tc>
          <w:tcPr>
            <w:tcW w:w="10467" w:type="dxa"/>
            <w:gridSpan w:val="3"/>
          </w:tcPr>
          <w:tbl>
            <w:tblPr>
              <w:tblStyle w:val="TableGrid"/>
              <w:tblW w:w="10343" w:type="dxa"/>
              <w:tblCellSpacing w:w="21" w:type="dxa"/>
              <w:tblBorders>
                <w:top w:val="single" w:sz="4" w:space="0" w:color="999966"/>
                <w:left w:val="single" w:sz="4" w:space="0" w:color="999966"/>
                <w:bottom w:val="single" w:sz="4" w:space="0" w:color="999966"/>
                <w:right w:val="single" w:sz="4" w:space="0" w:color="999966"/>
                <w:insideH w:val="single" w:sz="6" w:space="0" w:color="999966"/>
                <w:insideV w:val="single" w:sz="6" w:space="0" w:color="999966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586"/>
              <w:gridCol w:w="9757"/>
            </w:tblGrid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634832" w:rsidP="0090165E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Finn nettsiden for skoleområdet for informasjon om skole og </w:t>
                  </w:r>
                  <w:r w:rsidR="0090165E" w:rsidRPr="005B5868">
                    <w:rPr>
                      <w:lang w:val="nb-NO"/>
                    </w:rPr>
                    <w:t>inntakskrav, tilpasning for “fremmedspråklige elever”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EB730A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Avklare om barna skal på offentlig eller privat skole – les mye om dette på www.isrid.com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EB730A" w:rsidP="00EB730A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Hvis barn over 13 år:  hva som kreves for studier ut over ungdomsskole i USA/Norge 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6F058C" w:rsidP="006F058C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Hvis barnehage: spør andre norske i området om råd – les mye om dette på www.isrid.com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F7312C" w:rsidP="005B586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Starte evt. </w:t>
                  </w:r>
                  <w:r w:rsidR="00D857FE" w:rsidRPr="005B5868">
                    <w:rPr>
                      <w:lang w:val="nb-NO"/>
                    </w:rPr>
                    <w:t xml:space="preserve">engelsk </w:t>
                  </w:r>
                  <w:r w:rsidRPr="005B5868">
                    <w:rPr>
                      <w:lang w:val="nb-NO"/>
                    </w:rPr>
                    <w:t>språkkurs i god tid</w:t>
                  </w:r>
                  <w:r w:rsidR="009D429A" w:rsidRPr="005B5868">
                    <w:rPr>
                      <w:lang w:val="nb-NO"/>
                    </w:rPr>
                    <w:t>, les engelske bøker, se engelske filmer med barna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7D2B26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Vurdere norsk undervisningstilbud fra USA (Globalskolen, Norskskolen) se www.isrid.com</w:t>
                  </w:r>
                </w:p>
              </w:tc>
            </w:tr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BD1449" w:rsidRPr="005B5868" w:rsidRDefault="007D2B26" w:rsidP="00963D2D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Melde barna på fritidsaktiviteter (det er veldig tidligere frister) Spør </w:t>
                  </w:r>
                  <w:r w:rsidR="00963D2D" w:rsidRPr="005B5868">
                    <w:rPr>
                      <w:lang w:val="nb-NO"/>
                    </w:rPr>
                    <w:t>på Facebook: ISRID</w:t>
                  </w:r>
                  <w:r w:rsidR="00D857FE" w:rsidRPr="005B5868">
                    <w:rPr>
                      <w:lang w:val="nb-NO"/>
                    </w:rPr>
                    <w:t xml:space="preserve"> for ditt område</w:t>
                  </w:r>
                </w:p>
              </w:tc>
            </w:tr>
            <w:tr w:rsidR="00266BFA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266BFA" w:rsidRPr="005B5868" w:rsidRDefault="00266BFA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266BFA" w:rsidRPr="005B5868" w:rsidRDefault="00266BFA" w:rsidP="005B586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Melde fra til skoler i Norge om midlertidig utflytting, avklare om ev</w:t>
                  </w:r>
                  <w:r w:rsidR="005B5868">
                    <w:rPr>
                      <w:lang w:val="nb-NO"/>
                    </w:rPr>
                    <w:t>entuelt besøk når på besøk i Norge (kan bety mye)</w:t>
                  </w:r>
                </w:p>
              </w:tc>
            </w:tr>
            <w:tr w:rsidR="00266BFA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266BFA" w:rsidRPr="005B5868" w:rsidRDefault="00266BFA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266BFA" w:rsidRPr="005B5868" w:rsidRDefault="00266BFA" w:rsidP="005B586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Melde fra til idrettslag I Norge om midlertidig utflytting, avklare om ev</w:t>
                  </w:r>
                  <w:r w:rsidR="005B5868">
                    <w:rPr>
                      <w:lang w:val="nb-NO"/>
                    </w:rPr>
                    <w:t>entuelt</w:t>
                  </w:r>
                  <w:r w:rsidRPr="005B5868">
                    <w:rPr>
                      <w:lang w:val="nb-NO"/>
                    </w:rPr>
                    <w:t xml:space="preserve"> trening </w:t>
                  </w:r>
                  <w:r w:rsidR="005B5868">
                    <w:rPr>
                      <w:lang w:val="nb-NO"/>
                    </w:rPr>
                    <w:t>når på besøk i Norge</w:t>
                  </w:r>
                </w:p>
              </w:tc>
            </w:tr>
            <w:tr w:rsidR="00266BFA" w:rsidRPr="005B5868">
              <w:trPr>
                <w:trHeight w:hRule="exact" w:val="288"/>
                <w:tblCellSpacing w:w="21" w:type="dxa"/>
              </w:trPr>
              <w:tc>
                <w:tcPr>
                  <w:tcW w:w="523" w:type="dxa"/>
                  <w:vAlign w:val="center"/>
                </w:tcPr>
                <w:p w:rsidR="00266BFA" w:rsidRPr="005B5868" w:rsidRDefault="00266BFA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94" w:type="dxa"/>
                  <w:tcMar>
                    <w:left w:w="144" w:type="dxa"/>
                  </w:tcMar>
                  <w:vAlign w:val="center"/>
                </w:tcPr>
                <w:p w:rsidR="00266BFA" w:rsidRPr="005B5868" w:rsidRDefault="00266BFA" w:rsidP="0030004E">
                  <w:pPr>
                    <w:rPr>
                      <w:lang w:val="nb-NO"/>
                    </w:rPr>
                  </w:pPr>
                </w:p>
              </w:tc>
            </w:tr>
          </w:tbl>
          <w:p w:rsidR="00BD1449" w:rsidRPr="005B5868" w:rsidRDefault="00BD1449" w:rsidP="00BC3F33">
            <w:pPr>
              <w:rPr>
                <w:lang w:val="nb-NO"/>
              </w:rPr>
            </w:pPr>
          </w:p>
        </w:tc>
      </w:tr>
      <w:tr w:rsidR="00BD1449" w:rsidRPr="005B5868">
        <w:trPr>
          <w:gridAfter w:val="1"/>
          <w:wAfter w:w="71" w:type="dxa"/>
          <w:trHeight w:val="288"/>
        </w:trPr>
        <w:tc>
          <w:tcPr>
            <w:tcW w:w="10467" w:type="dxa"/>
            <w:gridSpan w:val="3"/>
            <w:vAlign w:val="bottom"/>
          </w:tcPr>
          <w:p w:rsidR="00D956BE" w:rsidRPr="005B5868" w:rsidRDefault="00D956BE" w:rsidP="00BC3F33">
            <w:pPr>
              <w:pStyle w:val="Heading1"/>
              <w:rPr>
                <w:color w:val="8CADAE" w:themeColor="accent3"/>
                <w:lang w:val="nb-NO"/>
              </w:rPr>
            </w:pPr>
          </w:p>
          <w:p w:rsidR="00BD1449" w:rsidRPr="005B5868" w:rsidRDefault="00BD1449" w:rsidP="00BC3F33">
            <w:pPr>
              <w:pStyle w:val="Heading1"/>
              <w:rPr>
                <w:color w:val="8CADAE" w:themeColor="accent3"/>
                <w:lang w:val="nb-NO"/>
              </w:rPr>
            </w:pPr>
            <w:r w:rsidRPr="005B5868">
              <w:rPr>
                <w:color w:val="8CADAE" w:themeColor="accent3"/>
                <w:lang w:val="nb-NO"/>
              </w:rPr>
              <w:t>BOLIGER I NORGE</w:t>
            </w:r>
          </w:p>
        </w:tc>
      </w:tr>
      <w:tr w:rsidR="00BD1449" w:rsidRPr="005B5868">
        <w:trPr>
          <w:gridAfter w:val="1"/>
          <w:wAfter w:w="71" w:type="dxa"/>
          <w:trHeight w:val="1901"/>
        </w:trPr>
        <w:tc>
          <w:tcPr>
            <w:tcW w:w="10467" w:type="dxa"/>
            <w:gridSpan w:val="3"/>
          </w:tcPr>
          <w:tbl>
            <w:tblPr>
              <w:tblStyle w:val="TableGrid"/>
              <w:tblW w:w="10340" w:type="dxa"/>
              <w:tblCellSpacing w:w="21" w:type="dxa"/>
              <w:tblBorders>
                <w:top w:val="single" w:sz="6" w:space="0" w:color="8CADAE" w:themeColor="accent3"/>
                <w:left w:val="single" w:sz="6" w:space="0" w:color="8CADAE" w:themeColor="accent3"/>
                <w:bottom w:val="single" w:sz="6" w:space="0" w:color="8CADAE" w:themeColor="accent3"/>
                <w:right w:val="single" w:sz="6" w:space="0" w:color="8CADAE" w:themeColor="accent3"/>
                <w:insideH w:val="single" w:sz="6" w:space="0" w:color="8CADAE" w:themeColor="accent3"/>
                <w:insideV w:val="single" w:sz="6" w:space="0" w:color="8CADAE" w:themeColor="accent3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641"/>
              <w:gridCol w:w="9699"/>
            </w:tblGrid>
            <w:tr w:rsidR="00BD1449" w:rsidRPr="005B5868">
              <w:trPr>
                <w:trHeight w:hRule="exact" w:val="288"/>
                <w:tblCellSpacing w:w="21" w:type="dxa"/>
              </w:trPr>
              <w:tc>
                <w:tcPr>
                  <w:tcW w:w="578" w:type="dxa"/>
                  <w:vAlign w:val="center"/>
                </w:tcPr>
                <w:p w:rsidR="00BD1449" w:rsidRPr="005B5868" w:rsidRDefault="00BD144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36" w:type="dxa"/>
                  <w:tcMar>
                    <w:left w:w="144" w:type="dxa"/>
                  </w:tcMar>
                  <w:vAlign w:val="center"/>
                </w:tcPr>
                <w:p w:rsidR="00BD1449" w:rsidRPr="005B5868" w:rsidRDefault="000D38B8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Leie ut hus/hytte?</w:t>
                  </w:r>
                  <w:r w:rsidR="00F7312C" w:rsidRPr="005B5868">
                    <w:rPr>
                      <w:lang w:val="nb-NO"/>
                    </w:rPr>
                    <w:t xml:space="preserve"> Møblert/umøblert? </w:t>
                  </w:r>
                  <w:r w:rsidR="00835169" w:rsidRPr="005B5868">
                    <w:rPr>
                      <w:lang w:val="nb-NO"/>
                    </w:rPr>
                    <w:t>Hvem er kontakt/tilsynsperson mens dere er borte?</w:t>
                  </w:r>
                </w:p>
              </w:tc>
            </w:tr>
            <w:tr w:rsidR="00835169" w:rsidRPr="005B5868">
              <w:trPr>
                <w:trHeight w:hRule="exact" w:val="288"/>
                <w:tblCellSpacing w:w="21" w:type="dxa"/>
              </w:trPr>
              <w:tc>
                <w:tcPr>
                  <w:tcW w:w="578" w:type="dxa"/>
                  <w:vAlign w:val="center"/>
                </w:tcPr>
                <w:p w:rsidR="00835169" w:rsidRPr="005B5868" w:rsidRDefault="0083516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36" w:type="dxa"/>
                  <w:tcMar>
                    <w:left w:w="144" w:type="dxa"/>
                  </w:tcMar>
                  <w:vAlign w:val="center"/>
                </w:tcPr>
                <w:p w:rsidR="00835169" w:rsidRPr="005B5868" w:rsidRDefault="0030004E" w:rsidP="00835169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Melde fra til forsikringsselskap om utleie av hus/hytte</w:t>
                  </w:r>
                </w:p>
              </w:tc>
            </w:tr>
            <w:tr w:rsidR="00835169" w:rsidRPr="005B5868">
              <w:trPr>
                <w:trHeight w:hRule="exact" w:val="288"/>
                <w:tblCellSpacing w:w="21" w:type="dxa"/>
              </w:trPr>
              <w:tc>
                <w:tcPr>
                  <w:tcW w:w="578" w:type="dxa"/>
                  <w:vAlign w:val="center"/>
                </w:tcPr>
                <w:p w:rsidR="00835169" w:rsidRPr="005B5868" w:rsidRDefault="0083516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36" w:type="dxa"/>
                  <w:tcMar>
                    <w:left w:w="144" w:type="dxa"/>
                  </w:tcMar>
                  <w:vAlign w:val="center"/>
                </w:tcPr>
                <w:p w:rsidR="00835169" w:rsidRPr="005B5868" w:rsidRDefault="0030004E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Utnevne representant med fullmakt for eventuelt utleieforhold</w:t>
                  </w:r>
                </w:p>
              </w:tc>
            </w:tr>
            <w:tr w:rsidR="00835169" w:rsidRPr="005B5868">
              <w:trPr>
                <w:trHeight w:hRule="exact" w:val="288"/>
                <w:tblCellSpacing w:w="21" w:type="dxa"/>
              </w:trPr>
              <w:tc>
                <w:tcPr>
                  <w:tcW w:w="578" w:type="dxa"/>
                  <w:vAlign w:val="center"/>
                </w:tcPr>
                <w:p w:rsidR="00835169" w:rsidRPr="005B5868" w:rsidRDefault="0083516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36" w:type="dxa"/>
                  <w:tcMar>
                    <w:left w:w="144" w:type="dxa"/>
                  </w:tcMar>
                  <w:vAlign w:val="center"/>
                </w:tcPr>
                <w:p w:rsidR="00835169" w:rsidRPr="005B5868" w:rsidRDefault="0030004E" w:rsidP="00835169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Inngå leiekontrakt med klausul for oppsigelse ved eventuell tidligere retur </w:t>
                  </w:r>
                </w:p>
              </w:tc>
            </w:tr>
            <w:tr w:rsidR="00835169" w:rsidRPr="005B5868">
              <w:trPr>
                <w:trHeight w:hRule="exact" w:val="288"/>
                <w:tblCellSpacing w:w="21" w:type="dxa"/>
              </w:trPr>
              <w:tc>
                <w:tcPr>
                  <w:tcW w:w="578" w:type="dxa"/>
                  <w:vAlign w:val="center"/>
                </w:tcPr>
                <w:p w:rsidR="00835169" w:rsidRPr="005B5868" w:rsidRDefault="00835169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636" w:type="dxa"/>
                  <w:tcMar>
                    <w:left w:w="144" w:type="dxa"/>
                  </w:tcMar>
                  <w:vAlign w:val="center"/>
                </w:tcPr>
                <w:p w:rsidR="00835169" w:rsidRPr="005B5868" w:rsidRDefault="00835169" w:rsidP="00BC3F33">
                  <w:pPr>
                    <w:rPr>
                      <w:lang w:val="nb-NO"/>
                    </w:rPr>
                  </w:pPr>
                </w:p>
              </w:tc>
            </w:tr>
          </w:tbl>
          <w:p w:rsidR="00BD1449" w:rsidRPr="005B5868" w:rsidRDefault="00BD1449" w:rsidP="00BC3F33">
            <w:pPr>
              <w:rPr>
                <w:lang w:val="nb-NO"/>
              </w:rPr>
            </w:pPr>
          </w:p>
        </w:tc>
      </w:tr>
      <w:tr w:rsidR="00BD1449" w:rsidRPr="005B5868">
        <w:trPr>
          <w:gridAfter w:val="1"/>
          <w:wAfter w:w="71" w:type="dxa"/>
          <w:trHeight w:val="288"/>
        </w:trPr>
        <w:tc>
          <w:tcPr>
            <w:tcW w:w="10467" w:type="dxa"/>
            <w:gridSpan w:val="3"/>
            <w:vAlign w:val="bottom"/>
          </w:tcPr>
          <w:p w:rsidR="00BD1449" w:rsidRPr="005B5868" w:rsidRDefault="0030004E" w:rsidP="00BD1449">
            <w:pPr>
              <w:pStyle w:val="Heading1"/>
              <w:rPr>
                <w:color w:val="8C7B70" w:themeColor="accent4"/>
                <w:lang w:val="nb-NO"/>
              </w:rPr>
            </w:pPr>
            <w:r w:rsidRPr="005B5868">
              <w:rPr>
                <w:color w:val="8C7B70" w:themeColor="accent4"/>
                <w:lang w:val="nb-NO"/>
              </w:rPr>
              <w:t>HVA SKAL MED</w:t>
            </w:r>
            <w:r w:rsidR="00090027" w:rsidRPr="005B5868">
              <w:rPr>
                <w:color w:val="8C7B70" w:themeColor="accent4"/>
                <w:lang w:val="nb-NO"/>
              </w:rPr>
              <w:t xml:space="preserve"> TIL USA</w:t>
            </w:r>
          </w:p>
        </w:tc>
      </w:tr>
      <w:tr w:rsidR="00BD1449" w:rsidRPr="005B5868">
        <w:trPr>
          <w:gridAfter w:val="1"/>
          <w:wAfter w:w="71" w:type="dxa"/>
          <w:trHeight w:val="1901"/>
        </w:trPr>
        <w:tc>
          <w:tcPr>
            <w:tcW w:w="10467" w:type="dxa"/>
            <w:gridSpan w:val="3"/>
          </w:tcPr>
          <w:tbl>
            <w:tblPr>
              <w:tblStyle w:val="TableGrid"/>
              <w:tblW w:w="10340" w:type="dxa"/>
              <w:tblCellSpacing w:w="21" w:type="dxa"/>
              <w:tblBorders>
                <w:top w:val="single" w:sz="6" w:space="0" w:color="8C7B70" w:themeColor="accent4"/>
                <w:left w:val="single" w:sz="6" w:space="0" w:color="8C7B70" w:themeColor="accent4"/>
                <w:bottom w:val="single" w:sz="6" w:space="0" w:color="8C7B70" w:themeColor="accent4"/>
                <w:right w:val="single" w:sz="6" w:space="0" w:color="8C7B70" w:themeColor="accent4"/>
                <w:insideH w:val="single" w:sz="6" w:space="0" w:color="8C7B70" w:themeColor="accent4"/>
                <w:insideV w:val="single" w:sz="6" w:space="0" w:color="8C7B70" w:themeColor="accent4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533"/>
              <w:gridCol w:w="9807"/>
            </w:tblGrid>
            <w:tr w:rsidR="005D69A1" w:rsidRPr="005B5868">
              <w:trPr>
                <w:trHeight w:hRule="exact" w:val="313"/>
                <w:tblCellSpacing w:w="21" w:type="dxa"/>
              </w:trPr>
              <w:tc>
                <w:tcPr>
                  <w:tcW w:w="470" w:type="dxa"/>
                  <w:vAlign w:val="center"/>
                </w:tcPr>
                <w:p w:rsidR="0030004E" w:rsidRPr="005B5868" w:rsidRDefault="0030004E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44" w:type="dxa"/>
                  <w:tcMar>
                    <w:left w:w="144" w:type="dxa"/>
                  </w:tcMar>
                  <w:vAlign w:val="center"/>
                </w:tcPr>
                <w:p w:rsidR="0030004E" w:rsidRPr="005B5868" w:rsidRDefault="0030004E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Hva skal med på flyttelasset? (Det GÅR MYE tid og penger å fylle store amerikanske hus!)</w:t>
                  </w:r>
                </w:p>
              </w:tc>
            </w:tr>
            <w:tr w:rsidR="005D69A1" w:rsidRPr="005B5868">
              <w:trPr>
                <w:trHeight w:hRule="exact" w:val="313"/>
                <w:tblCellSpacing w:w="21" w:type="dxa"/>
              </w:trPr>
              <w:tc>
                <w:tcPr>
                  <w:tcW w:w="470" w:type="dxa"/>
                  <w:vAlign w:val="center"/>
                </w:tcPr>
                <w:p w:rsidR="0030004E" w:rsidRPr="005B5868" w:rsidRDefault="0030004E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44" w:type="dxa"/>
                  <w:tcMar>
                    <w:left w:w="144" w:type="dxa"/>
                  </w:tcMar>
                  <w:vAlign w:val="center"/>
                </w:tcPr>
                <w:p w:rsidR="0030004E" w:rsidRPr="005B5868" w:rsidRDefault="0030004E" w:rsidP="00AE0A2D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Hvordan pakke mest mulig effektivt? Ta fra hverandre store ting? </w:t>
                  </w:r>
                  <w:r w:rsidR="006465FB" w:rsidRPr="005B5868">
                    <w:rPr>
                      <w:lang w:val="nb-NO"/>
                    </w:rPr>
                    <w:t xml:space="preserve"> Hva trenger du før flyttelasset ankommer (</w:t>
                  </w:r>
                  <w:r w:rsidR="00AE0A2D" w:rsidRPr="005B5868">
                    <w:rPr>
                      <w:lang w:val="nb-NO"/>
                    </w:rPr>
                    <w:t>tar u</w:t>
                  </w:r>
                  <w:r w:rsidR="006465FB" w:rsidRPr="005B5868">
                    <w:rPr>
                      <w:lang w:val="nb-NO"/>
                    </w:rPr>
                    <w:t>ker)</w:t>
                  </w:r>
                </w:p>
              </w:tc>
            </w:tr>
            <w:tr w:rsidR="005D69A1" w:rsidRPr="005B5868">
              <w:trPr>
                <w:trHeight w:hRule="exact" w:val="313"/>
                <w:tblCellSpacing w:w="21" w:type="dxa"/>
              </w:trPr>
              <w:tc>
                <w:tcPr>
                  <w:tcW w:w="470" w:type="dxa"/>
                  <w:vAlign w:val="center"/>
                </w:tcPr>
                <w:p w:rsidR="0030004E" w:rsidRPr="005B5868" w:rsidRDefault="0030004E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44" w:type="dxa"/>
                  <w:tcMar>
                    <w:left w:w="144" w:type="dxa"/>
                  </w:tcMar>
                  <w:vAlign w:val="center"/>
                </w:tcPr>
                <w:p w:rsidR="0030004E" w:rsidRPr="005B5868" w:rsidRDefault="0030004E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Forberede hva som skal i hvilke rom i USA og merke eskene. Kontroll på hva som blir pakket.</w:t>
                  </w:r>
                </w:p>
              </w:tc>
            </w:tr>
            <w:tr w:rsidR="005D69A1" w:rsidRPr="005B5868">
              <w:trPr>
                <w:trHeight w:hRule="exact" w:val="313"/>
                <w:tblCellSpacing w:w="21" w:type="dxa"/>
              </w:trPr>
              <w:tc>
                <w:tcPr>
                  <w:tcW w:w="470" w:type="dxa"/>
                  <w:vAlign w:val="center"/>
                </w:tcPr>
                <w:p w:rsidR="0030004E" w:rsidRPr="005B5868" w:rsidRDefault="0030004E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44" w:type="dxa"/>
                  <w:tcMar>
                    <w:left w:w="144" w:type="dxa"/>
                  </w:tcMar>
                  <w:vAlign w:val="center"/>
                </w:tcPr>
                <w:p w:rsidR="0030004E" w:rsidRPr="005B5868" w:rsidRDefault="0030004E" w:rsidP="00BC3F33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Hvilke toll/eksportrestriksjoner gjelder? Er flyttelasset forsikret og hvor?</w:t>
                  </w:r>
                </w:p>
              </w:tc>
            </w:tr>
            <w:tr w:rsidR="005D69A1" w:rsidRPr="005B5868">
              <w:trPr>
                <w:trHeight w:hRule="exact" w:val="313"/>
                <w:tblCellSpacing w:w="21" w:type="dxa"/>
              </w:trPr>
              <w:tc>
                <w:tcPr>
                  <w:tcW w:w="470" w:type="dxa"/>
                  <w:vAlign w:val="center"/>
                </w:tcPr>
                <w:p w:rsidR="0030004E" w:rsidRPr="005B5868" w:rsidRDefault="0030004E" w:rsidP="00BC3F33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44" w:type="dxa"/>
                  <w:tcMar>
                    <w:left w:w="144" w:type="dxa"/>
                  </w:tcMar>
                  <w:vAlign w:val="center"/>
                </w:tcPr>
                <w:p w:rsidR="0030004E" w:rsidRPr="005B5868" w:rsidRDefault="009E57D6" w:rsidP="009E57D6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 xml:space="preserve">Husk at det er 110V I USA og 220V i Norge (vanskeligst å ta med seg elektrisk fra USA) </w:t>
                  </w:r>
                </w:p>
              </w:tc>
            </w:tr>
          </w:tbl>
          <w:p w:rsidR="00BD1449" w:rsidRPr="005B5868" w:rsidRDefault="00BD1449" w:rsidP="00BC3F33">
            <w:pPr>
              <w:rPr>
                <w:lang w:val="nb-NO"/>
              </w:rPr>
            </w:pPr>
          </w:p>
        </w:tc>
      </w:tr>
      <w:tr w:rsidR="00F46E44" w:rsidRPr="005B5868">
        <w:trPr>
          <w:gridAfter w:val="1"/>
          <w:wAfter w:w="71" w:type="dxa"/>
          <w:trHeight w:val="288"/>
        </w:trPr>
        <w:tc>
          <w:tcPr>
            <w:tcW w:w="10467" w:type="dxa"/>
            <w:gridSpan w:val="3"/>
          </w:tcPr>
          <w:p w:rsidR="00F46E44" w:rsidRPr="005B5868" w:rsidRDefault="00F46E44" w:rsidP="00917C7E">
            <w:pPr>
              <w:pStyle w:val="Heading1"/>
              <w:rPr>
                <w:color w:val="D16349" w:themeColor="accent1"/>
                <w:lang w:val="nb-NO"/>
              </w:rPr>
            </w:pPr>
          </w:p>
          <w:p w:rsidR="00F46E44" w:rsidRPr="005B5868" w:rsidRDefault="00F46E44" w:rsidP="00917C7E">
            <w:pPr>
              <w:pStyle w:val="Heading1"/>
              <w:rPr>
                <w:color w:val="D16349" w:themeColor="accent1"/>
                <w:lang w:val="nb-NO"/>
              </w:rPr>
            </w:pPr>
            <w:r w:rsidRPr="005B5868">
              <w:rPr>
                <w:color w:val="D16349" w:themeColor="accent1"/>
                <w:lang w:val="nb-NO"/>
              </w:rPr>
              <w:t>RETUR TIL NORGE</w:t>
            </w:r>
          </w:p>
        </w:tc>
      </w:tr>
      <w:tr w:rsidR="00F46E44" w:rsidRPr="005B5868">
        <w:trPr>
          <w:gridAfter w:val="1"/>
          <w:wAfter w:w="71" w:type="dxa"/>
          <w:trHeight w:val="1901"/>
        </w:trPr>
        <w:tc>
          <w:tcPr>
            <w:tcW w:w="10467" w:type="dxa"/>
            <w:gridSpan w:val="3"/>
          </w:tcPr>
          <w:tbl>
            <w:tblPr>
              <w:tblStyle w:val="TableGrid"/>
              <w:tblW w:w="10340" w:type="dxa"/>
              <w:tblCellSpacing w:w="21" w:type="dxa"/>
              <w:tblBorders>
                <w:top w:val="single" w:sz="6" w:space="0" w:color="D16349" w:themeColor="accent1"/>
                <w:left w:val="single" w:sz="6" w:space="0" w:color="D16349" w:themeColor="accent1"/>
                <w:bottom w:val="single" w:sz="6" w:space="0" w:color="D16349" w:themeColor="accent1"/>
                <w:right w:val="single" w:sz="6" w:space="0" w:color="D16349" w:themeColor="accent1"/>
                <w:insideH w:val="single" w:sz="6" w:space="0" w:color="D16349" w:themeColor="accent1"/>
                <w:insideV w:val="single" w:sz="6" w:space="0" w:color="D16349" w:themeColor="accent1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550"/>
              <w:gridCol w:w="9790"/>
            </w:tblGrid>
            <w:tr w:rsidR="009B31A2" w:rsidRPr="005B5868">
              <w:trPr>
                <w:trHeight w:hRule="exact" w:val="310"/>
                <w:tblCellSpacing w:w="21" w:type="dxa"/>
              </w:trPr>
              <w:tc>
                <w:tcPr>
                  <w:tcW w:w="487" w:type="dxa"/>
                  <w:vAlign w:val="center"/>
                </w:tcPr>
                <w:p w:rsidR="009B31A2" w:rsidRPr="005B5868" w:rsidRDefault="009B31A2" w:rsidP="00917C7E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27" w:type="dxa"/>
                  <w:tcMar>
                    <w:left w:w="144" w:type="dxa"/>
                  </w:tcMar>
                  <w:vAlign w:val="center"/>
                </w:tcPr>
                <w:p w:rsidR="009B31A2" w:rsidRPr="005B5868" w:rsidRDefault="009B31A2" w:rsidP="00F727D9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Er leiekontrakten i USA sagt opp, og hva sier den om plikter ved utflytting (</w:t>
                  </w:r>
                  <w:r w:rsidR="00F727D9" w:rsidRPr="005B5868">
                    <w:rPr>
                      <w:lang w:val="nb-NO"/>
                    </w:rPr>
                    <w:t xml:space="preserve">måtte </w:t>
                  </w:r>
                  <w:r w:rsidRPr="005B5868">
                    <w:rPr>
                      <w:lang w:val="nb-NO"/>
                    </w:rPr>
                    <w:t xml:space="preserve">vise </w:t>
                  </w:r>
                  <w:r w:rsidR="00F727D9" w:rsidRPr="005B5868">
                    <w:rPr>
                      <w:lang w:val="nb-NO"/>
                    </w:rPr>
                    <w:t>for</w:t>
                  </w:r>
                  <w:r w:rsidRPr="005B5868">
                    <w:rPr>
                      <w:lang w:val="nb-NO"/>
                    </w:rPr>
                    <w:t xml:space="preserve"> nye leietakere osv.)</w:t>
                  </w:r>
                </w:p>
              </w:tc>
            </w:tr>
            <w:tr w:rsidR="009B31A2" w:rsidRPr="005B5868">
              <w:trPr>
                <w:trHeight w:hRule="exact" w:val="310"/>
                <w:tblCellSpacing w:w="21" w:type="dxa"/>
              </w:trPr>
              <w:tc>
                <w:tcPr>
                  <w:tcW w:w="487" w:type="dxa"/>
                  <w:vAlign w:val="center"/>
                </w:tcPr>
                <w:p w:rsidR="009B31A2" w:rsidRPr="005B5868" w:rsidRDefault="009B31A2" w:rsidP="00917C7E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27" w:type="dxa"/>
                  <w:tcMar>
                    <w:left w:w="144" w:type="dxa"/>
                  </w:tcMar>
                  <w:vAlign w:val="center"/>
                </w:tcPr>
                <w:p w:rsidR="009B31A2" w:rsidRPr="005B5868" w:rsidRDefault="009B31A2" w:rsidP="007F783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Søke om skoleplass tidlig: send BOSTEDSATTEST med norsk adresse (få</w:t>
                  </w:r>
                  <w:bookmarkStart w:id="0" w:name="_GoBack"/>
                  <w:bookmarkEnd w:id="0"/>
                  <w:r w:rsidRPr="005B5868">
                    <w:rPr>
                      <w:lang w:val="nb-NO"/>
                    </w:rPr>
                    <w:t xml:space="preserve">s fra Folkeregisteret) </w:t>
                  </w:r>
                </w:p>
              </w:tc>
            </w:tr>
            <w:tr w:rsidR="009B31A2" w:rsidRPr="005B5868">
              <w:trPr>
                <w:trHeight w:hRule="exact" w:val="310"/>
                <w:tblCellSpacing w:w="21" w:type="dxa"/>
              </w:trPr>
              <w:tc>
                <w:tcPr>
                  <w:tcW w:w="487" w:type="dxa"/>
                  <w:vAlign w:val="center"/>
                </w:tcPr>
                <w:p w:rsidR="009B31A2" w:rsidRPr="005B5868" w:rsidRDefault="009B31A2" w:rsidP="00917C7E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27" w:type="dxa"/>
                  <w:tcMar>
                    <w:left w:w="144" w:type="dxa"/>
                  </w:tcMar>
                  <w:vAlign w:val="center"/>
                </w:tcPr>
                <w:p w:rsidR="009B31A2" w:rsidRPr="005B5868" w:rsidRDefault="009B31A2" w:rsidP="00917C7E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Planlegge hva som skal med til Norge og hva som skal selges og gis bort i USA</w:t>
                  </w:r>
                  <w:r w:rsidR="003E2981" w:rsidRPr="005B5868">
                    <w:rPr>
                      <w:lang w:val="nb-NO"/>
                    </w:rPr>
                    <w:t xml:space="preserve"> </w:t>
                  </w:r>
                  <w:r w:rsidRPr="005B5868">
                    <w:rPr>
                      <w:lang w:val="nb-NO"/>
                    </w:rPr>
                    <w:t>(veldedig formål du kjenner?)</w:t>
                  </w:r>
                </w:p>
              </w:tc>
            </w:tr>
            <w:tr w:rsidR="009B31A2" w:rsidRPr="005B5868">
              <w:trPr>
                <w:trHeight w:hRule="exact" w:val="310"/>
                <w:tblCellSpacing w:w="21" w:type="dxa"/>
              </w:trPr>
              <w:tc>
                <w:tcPr>
                  <w:tcW w:w="487" w:type="dxa"/>
                  <w:vAlign w:val="center"/>
                </w:tcPr>
                <w:p w:rsidR="009B31A2" w:rsidRPr="005B5868" w:rsidRDefault="009B31A2" w:rsidP="00917C7E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27" w:type="dxa"/>
                  <w:tcMar>
                    <w:left w:w="144" w:type="dxa"/>
                  </w:tcMar>
                  <w:vAlign w:val="center"/>
                </w:tcPr>
                <w:p w:rsidR="009B31A2" w:rsidRPr="005B5868" w:rsidRDefault="009B31A2" w:rsidP="007F7838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Stoppe/omadressere post</w:t>
                  </w:r>
                  <w:r w:rsidR="003E2981" w:rsidRPr="005B5868">
                    <w:rPr>
                      <w:lang w:val="nb-NO"/>
                    </w:rPr>
                    <w:t xml:space="preserve"> eller sikre ettersending (obs på alt markedsføringsmateriell som kan komme)</w:t>
                  </w:r>
                </w:p>
              </w:tc>
            </w:tr>
            <w:tr w:rsidR="009B31A2" w:rsidRPr="005B5868">
              <w:trPr>
                <w:trHeight w:hRule="exact" w:val="310"/>
                <w:tblCellSpacing w:w="21" w:type="dxa"/>
              </w:trPr>
              <w:tc>
                <w:tcPr>
                  <w:tcW w:w="487" w:type="dxa"/>
                  <w:vAlign w:val="center"/>
                </w:tcPr>
                <w:p w:rsidR="009B31A2" w:rsidRPr="005B5868" w:rsidRDefault="009B31A2" w:rsidP="00917C7E">
                  <w:pPr>
                    <w:pStyle w:val="Checkbox"/>
                    <w:rPr>
                      <w:lang w:val="nb-NO"/>
                    </w:rPr>
                  </w:pPr>
                </w:p>
              </w:tc>
              <w:tc>
                <w:tcPr>
                  <w:tcW w:w="9727" w:type="dxa"/>
                  <w:tcMar>
                    <w:left w:w="144" w:type="dxa"/>
                  </w:tcMar>
                  <w:vAlign w:val="center"/>
                </w:tcPr>
                <w:p w:rsidR="009B31A2" w:rsidRPr="005B5868" w:rsidRDefault="009B31A2" w:rsidP="00917C7E">
                  <w:pPr>
                    <w:rPr>
                      <w:lang w:val="nb-NO"/>
                    </w:rPr>
                  </w:pPr>
                  <w:r w:rsidRPr="005B5868">
                    <w:rPr>
                      <w:lang w:val="nb-NO"/>
                    </w:rPr>
                    <w:t>Gjøre opp bankkonti, avslutte alle løpende betalingsinstrukser</w:t>
                  </w:r>
                </w:p>
              </w:tc>
            </w:tr>
          </w:tbl>
          <w:p w:rsidR="00F46E44" w:rsidRPr="005B5868" w:rsidRDefault="00F46E44" w:rsidP="00917C7E">
            <w:pPr>
              <w:rPr>
                <w:lang w:val="nb-NO"/>
              </w:rPr>
            </w:pPr>
          </w:p>
        </w:tc>
      </w:tr>
    </w:tbl>
    <w:p w:rsidR="00E6578B" w:rsidRPr="005B5868" w:rsidRDefault="00E6578B" w:rsidP="00F278B5">
      <w:pPr>
        <w:rPr>
          <w:lang w:val="nb-NO"/>
        </w:rPr>
      </w:pPr>
    </w:p>
    <w:sectPr w:rsidR="00E6578B" w:rsidRPr="005B5868" w:rsidSect="00AC6FBC">
      <w:pgSz w:w="12240" w:h="15840"/>
      <w:pgMar w:top="567" w:right="851" w:bottom="680" w:left="851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GPｺﾞｼｯｸ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164AE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E7212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7017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E12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46EC8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3497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4C7F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64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F42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8414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E776A3"/>
    <w:multiLevelType w:val="hybridMultilevel"/>
    <w:tmpl w:val="327AFA8E"/>
    <w:lvl w:ilvl="0" w:tplc="72D6D6BC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1518BA"/>
    <w:multiLevelType w:val="hybridMultilevel"/>
    <w:tmpl w:val="B128BF9C"/>
    <w:lvl w:ilvl="0" w:tplc="72D6D6BC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ttachedTemplate r:id="rId1"/>
  <w:doNotTrackMoves/>
  <w:defaultTabStop w:val="720"/>
  <w:characterSpacingControl w:val="doNotCompress"/>
  <w:savePreviewPicture/>
  <w:compat/>
  <w:rsids>
    <w:rsidRoot w:val="00211EE8"/>
    <w:rsid w:val="00004F78"/>
    <w:rsid w:val="000125C7"/>
    <w:rsid w:val="00016DA8"/>
    <w:rsid w:val="000354B2"/>
    <w:rsid w:val="00036ADB"/>
    <w:rsid w:val="00051F4C"/>
    <w:rsid w:val="00086C92"/>
    <w:rsid w:val="00090027"/>
    <w:rsid w:val="000D38B8"/>
    <w:rsid w:val="000D5556"/>
    <w:rsid w:val="000F17EA"/>
    <w:rsid w:val="00117EA6"/>
    <w:rsid w:val="00126CEA"/>
    <w:rsid w:val="00142727"/>
    <w:rsid w:val="00146917"/>
    <w:rsid w:val="00152406"/>
    <w:rsid w:val="00172E7D"/>
    <w:rsid w:val="00194B4D"/>
    <w:rsid w:val="001A4FD0"/>
    <w:rsid w:val="001B5EC3"/>
    <w:rsid w:val="001C322A"/>
    <w:rsid w:val="001E0BCA"/>
    <w:rsid w:val="001F1643"/>
    <w:rsid w:val="002027DD"/>
    <w:rsid w:val="00204C7D"/>
    <w:rsid w:val="00211EE8"/>
    <w:rsid w:val="0022395A"/>
    <w:rsid w:val="002345CA"/>
    <w:rsid w:val="00234CD8"/>
    <w:rsid w:val="00264A29"/>
    <w:rsid w:val="00266BFA"/>
    <w:rsid w:val="002749CA"/>
    <w:rsid w:val="002813FC"/>
    <w:rsid w:val="002879E9"/>
    <w:rsid w:val="002A0801"/>
    <w:rsid w:val="002B3BAF"/>
    <w:rsid w:val="002C139B"/>
    <w:rsid w:val="002C4420"/>
    <w:rsid w:val="002D653A"/>
    <w:rsid w:val="002E2BBE"/>
    <w:rsid w:val="002E3C60"/>
    <w:rsid w:val="002F2941"/>
    <w:rsid w:val="0030004E"/>
    <w:rsid w:val="00313FCF"/>
    <w:rsid w:val="00327A0C"/>
    <w:rsid w:val="00354BF4"/>
    <w:rsid w:val="00355E09"/>
    <w:rsid w:val="00366D42"/>
    <w:rsid w:val="00376603"/>
    <w:rsid w:val="0038608B"/>
    <w:rsid w:val="003917C2"/>
    <w:rsid w:val="0039182D"/>
    <w:rsid w:val="00393D2C"/>
    <w:rsid w:val="003E2981"/>
    <w:rsid w:val="003E7D6B"/>
    <w:rsid w:val="003F3B2D"/>
    <w:rsid w:val="003F692D"/>
    <w:rsid w:val="003F74F1"/>
    <w:rsid w:val="004070EC"/>
    <w:rsid w:val="00426BA8"/>
    <w:rsid w:val="00434060"/>
    <w:rsid w:val="0043639C"/>
    <w:rsid w:val="00437152"/>
    <w:rsid w:val="00447618"/>
    <w:rsid w:val="00451F4C"/>
    <w:rsid w:val="0046134B"/>
    <w:rsid w:val="00490D9C"/>
    <w:rsid w:val="004C4538"/>
    <w:rsid w:val="004E15D4"/>
    <w:rsid w:val="004E7E6E"/>
    <w:rsid w:val="00545B07"/>
    <w:rsid w:val="00546F58"/>
    <w:rsid w:val="00550371"/>
    <w:rsid w:val="00555717"/>
    <w:rsid w:val="00563D17"/>
    <w:rsid w:val="00576223"/>
    <w:rsid w:val="005867A2"/>
    <w:rsid w:val="005B2026"/>
    <w:rsid w:val="005B5868"/>
    <w:rsid w:val="005C6962"/>
    <w:rsid w:val="005D69A1"/>
    <w:rsid w:val="005D79DD"/>
    <w:rsid w:val="005F005F"/>
    <w:rsid w:val="005F4187"/>
    <w:rsid w:val="00611B57"/>
    <w:rsid w:val="0062797E"/>
    <w:rsid w:val="006326AE"/>
    <w:rsid w:val="00634832"/>
    <w:rsid w:val="006465FB"/>
    <w:rsid w:val="00657937"/>
    <w:rsid w:val="00660D4A"/>
    <w:rsid w:val="00660ED8"/>
    <w:rsid w:val="00665D06"/>
    <w:rsid w:val="00682F23"/>
    <w:rsid w:val="00683BDA"/>
    <w:rsid w:val="0069510A"/>
    <w:rsid w:val="006A0F0E"/>
    <w:rsid w:val="006C5049"/>
    <w:rsid w:val="006D5192"/>
    <w:rsid w:val="006F058C"/>
    <w:rsid w:val="007107DC"/>
    <w:rsid w:val="00711C39"/>
    <w:rsid w:val="00720DCE"/>
    <w:rsid w:val="007365C6"/>
    <w:rsid w:val="00775DE9"/>
    <w:rsid w:val="007A5F7C"/>
    <w:rsid w:val="007B4CF4"/>
    <w:rsid w:val="007D2B26"/>
    <w:rsid w:val="007D369D"/>
    <w:rsid w:val="007F0FAC"/>
    <w:rsid w:val="007F7838"/>
    <w:rsid w:val="0080028A"/>
    <w:rsid w:val="00812823"/>
    <w:rsid w:val="00835169"/>
    <w:rsid w:val="00845E6E"/>
    <w:rsid w:val="00864A4D"/>
    <w:rsid w:val="008760A1"/>
    <w:rsid w:val="0087661A"/>
    <w:rsid w:val="00880BDD"/>
    <w:rsid w:val="00885083"/>
    <w:rsid w:val="0089089B"/>
    <w:rsid w:val="008972CA"/>
    <w:rsid w:val="0090165E"/>
    <w:rsid w:val="0090426C"/>
    <w:rsid w:val="00911419"/>
    <w:rsid w:val="009400CE"/>
    <w:rsid w:val="00963D2D"/>
    <w:rsid w:val="00970EEA"/>
    <w:rsid w:val="00992FA9"/>
    <w:rsid w:val="009B31A2"/>
    <w:rsid w:val="009C36A8"/>
    <w:rsid w:val="009D429A"/>
    <w:rsid w:val="009E57D6"/>
    <w:rsid w:val="00A115C3"/>
    <w:rsid w:val="00A26230"/>
    <w:rsid w:val="00A34FFB"/>
    <w:rsid w:val="00A3572B"/>
    <w:rsid w:val="00A37F2F"/>
    <w:rsid w:val="00A47568"/>
    <w:rsid w:val="00A5238B"/>
    <w:rsid w:val="00A96CA0"/>
    <w:rsid w:val="00A97972"/>
    <w:rsid w:val="00AA1069"/>
    <w:rsid w:val="00AC0DC0"/>
    <w:rsid w:val="00AC6FBC"/>
    <w:rsid w:val="00AE0A2D"/>
    <w:rsid w:val="00B013AE"/>
    <w:rsid w:val="00B068D8"/>
    <w:rsid w:val="00B20EB9"/>
    <w:rsid w:val="00B238E8"/>
    <w:rsid w:val="00B474D3"/>
    <w:rsid w:val="00B56670"/>
    <w:rsid w:val="00B7690F"/>
    <w:rsid w:val="00BC1C00"/>
    <w:rsid w:val="00BC3F33"/>
    <w:rsid w:val="00BD1449"/>
    <w:rsid w:val="00BE14C9"/>
    <w:rsid w:val="00C02731"/>
    <w:rsid w:val="00C1539A"/>
    <w:rsid w:val="00C93C9D"/>
    <w:rsid w:val="00CA73A5"/>
    <w:rsid w:val="00CC4744"/>
    <w:rsid w:val="00CC77C1"/>
    <w:rsid w:val="00CD6F1F"/>
    <w:rsid w:val="00D05606"/>
    <w:rsid w:val="00D33A77"/>
    <w:rsid w:val="00D74C21"/>
    <w:rsid w:val="00D840FF"/>
    <w:rsid w:val="00D857FE"/>
    <w:rsid w:val="00D87698"/>
    <w:rsid w:val="00D956BE"/>
    <w:rsid w:val="00D96C04"/>
    <w:rsid w:val="00DA1C28"/>
    <w:rsid w:val="00DA6699"/>
    <w:rsid w:val="00DB2450"/>
    <w:rsid w:val="00DB3E6F"/>
    <w:rsid w:val="00DD3E30"/>
    <w:rsid w:val="00DE6BA7"/>
    <w:rsid w:val="00E00AB4"/>
    <w:rsid w:val="00E13C6B"/>
    <w:rsid w:val="00E3408D"/>
    <w:rsid w:val="00E6157C"/>
    <w:rsid w:val="00E6578B"/>
    <w:rsid w:val="00E80128"/>
    <w:rsid w:val="00E933A1"/>
    <w:rsid w:val="00E9403D"/>
    <w:rsid w:val="00EA44CF"/>
    <w:rsid w:val="00EB067E"/>
    <w:rsid w:val="00EB25AA"/>
    <w:rsid w:val="00EB39DF"/>
    <w:rsid w:val="00EB730A"/>
    <w:rsid w:val="00ED3ADF"/>
    <w:rsid w:val="00F04051"/>
    <w:rsid w:val="00F118EF"/>
    <w:rsid w:val="00F231B5"/>
    <w:rsid w:val="00F24734"/>
    <w:rsid w:val="00F278B5"/>
    <w:rsid w:val="00F405C4"/>
    <w:rsid w:val="00F46E44"/>
    <w:rsid w:val="00F727D9"/>
    <w:rsid w:val="00F7312C"/>
    <w:rsid w:val="00F748A1"/>
    <w:rsid w:val="00F8701E"/>
    <w:rsid w:val="00F93D80"/>
    <w:rsid w:val="00FA706A"/>
    <w:rsid w:val="00FB1061"/>
    <w:rsid w:val="00FE22D2"/>
    <w:rsid w:val="00FF2E23"/>
  </w:rsids>
  <m:mathPr>
    <m:mathFont m:val="Windsor Lt B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88a1b3" stroke="f">
      <v:fill color="#88a1b3"/>
      <v:stroke on="f"/>
      <v:textbox inset="3.6pt,,3.6pt"/>
      <o:colormru v:ext="edit" colors="#996,#88a1b3,#d0b04d,#944442,#47594d,#ffc92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F1F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550371"/>
    <w:pPr>
      <w:ind w:left="29"/>
      <w:outlineLvl w:val="0"/>
    </w:pPr>
    <w:rPr>
      <w:rFonts w:asciiTheme="majorHAnsi" w:hAnsiTheme="majorHAnsi"/>
      <w:b/>
      <w:caps/>
      <w:color w:val="999865"/>
      <w:spacing w:val="20"/>
      <w:sz w:val="22"/>
      <w:szCs w:val="18"/>
    </w:rPr>
  </w:style>
  <w:style w:type="paragraph" w:styleId="Heading2">
    <w:name w:val="heading 2"/>
    <w:basedOn w:val="Normal"/>
    <w:next w:val="Normal"/>
    <w:semiHidden/>
    <w:unhideWhenUsed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Checkbox"/>
    <w:basedOn w:val="Normal"/>
    <w:qFormat/>
    <w:rsid w:val="00CD6F1F"/>
    <w:pPr>
      <w:jc w:val="center"/>
    </w:pPr>
    <w:rPr>
      <w:caps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  <w:style w:type="paragraph" w:styleId="BalloonText">
    <w:name w:val="Balloon Text"/>
    <w:basedOn w:val="Normal"/>
    <w:semiHidden/>
    <w:unhideWhenUsed/>
    <w:rsid w:val="005F418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F8701E"/>
  </w:style>
  <w:style w:type="paragraph" w:styleId="CommentSubject">
    <w:name w:val="annotation subject"/>
    <w:basedOn w:val="CommentText"/>
    <w:next w:val="CommentText"/>
    <w:semiHidden/>
    <w:rsid w:val="00F8701E"/>
    <w:rPr>
      <w:b/>
      <w:bCs/>
    </w:rPr>
  </w:style>
  <w:style w:type="character" w:customStyle="1" w:styleId="TitleChar">
    <w:name w:val="Title Char"/>
    <w:basedOn w:val="DefaultParagraphFont"/>
    <w:link w:val="Title"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F1F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550371"/>
    <w:pPr>
      <w:ind w:left="29"/>
      <w:outlineLvl w:val="0"/>
    </w:pPr>
    <w:rPr>
      <w:rFonts w:asciiTheme="majorHAnsi" w:hAnsiTheme="majorHAnsi"/>
      <w:b/>
      <w:caps/>
      <w:color w:val="999865"/>
      <w:spacing w:val="20"/>
      <w:sz w:val="22"/>
      <w:szCs w:val="18"/>
    </w:rPr>
  </w:style>
  <w:style w:type="paragraph" w:styleId="Heading2">
    <w:name w:val="heading 2"/>
    <w:basedOn w:val="Normal"/>
    <w:next w:val="Normal"/>
    <w:semiHidden/>
    <w:unhideWhenUsed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Checkbox"/>
    <w:basedOn w:val="Normal"/>
    <w:qFormat/>
    <w:rsid w:val="00CD6F1F"/>
    <w:pPr>
      <w:jc w:val="center"/>
    </w:pPr>
    <w:rPr>
      <w:caps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  <w:style w:type="paragraph" w:styleId="BalloonText">
    <w:name w:val="Balloon Text"/>
    <w:basedOn w:val="Normal"/>
    <w:semiHidden/>
    <w:unhideWhenUsed/>
    <w:rsid w:val="005F418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F8701E"/>
  </w:style>
  <w:style w:type="paragraph" w:styleId="CommentSubject">
    <w:name w:val="annotation subject"/>
    <w:basedOn w:val="CommentText"/>
    <w:next w:val="CommentText"/>
    <w:semiHidden/>
    <w:rsid w:val="00F8701E"/>
    <w:rPr>
      <w:b/>
      <w:bCs/>
    </w:rPr>
  </w:style>
  <w:style w:type="character" w:customStyle="1" w:styleId="TitleChar">
    <w:name w:val="Title Char"/>
    <w:basedOn w:val="DefaultParagraphFont"/>
    <w:link w:val="Title"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W0:W0uGmvbHEeKRXvPyCEfnqU+++TI:-Tmp-:TC028084769991" TargetMode="Externa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13573A-DB29-43EF-8B48-3EE8295FA0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7B503C-A3B1-9B47-A7D8-FB718B7E3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TC028084769991</Template>
  <TotalTime>1</TotalTime>
  <Pages>2</Pages>
  <Words>771</Words>
  <Characters>4395</Characters>
  <Application>Microsoft Macintosh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Things to do list</vt:lpstr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Things to do list</dc:title>
  <dc:creator>Heidi Aasheim</dc:creator>
  <cp:keywords/>
  <cp:lastModifiedBy>Asbjorn Svendsen</cp:lastModifiedBy>
  <cp:revision>2</cp:revision>
  <cp:lastPrinted>2006-03-17T18:27:00Z</cp:lastPrinted>
  <dcterms:created xsi:type="dcterms:W3CDTF">2014-10-13T22:39:00Z</dcterms:created>
  <dcterms:modified xsi:type="dcterms:W3CDTF">2014-10-13T22:39:00Z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TC100760061033</vt:lpwstr>
  </property>
</Properties>
</file>